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E69AF" w14:textId="77777777" w:rsidR="001E15E6" w:rsidRDefault="001E15E6" w:rsidP="006D00A0">
      <w:pPr>
        <w:keepNext/>
        <w:jc w:val="center"/>
        <w:outlineLvl w:val="2"/>
        <w:rPr>
          <w:rFonts w:asciiTheme="minorHAnsi" w:hAnsiTheme="minorHAnsi"/>
          <w:b/>
          <w:sz w:val="28"/>
        </w:rPr>
      </w:pPr>
      <w:r w:rsidRPr="009B3E82">
        <w:rPr>
          <w:rFonts w:asciiTheme="minorHAnsi" w:hAnsi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54C58AF" wp14:editId="50B3A582">
                <wp:simplePos x="0" y="0"/>
                <wp:positionH relativeFrom="column">
                  <wp:posOffset>3739515</wp:posOffset>
                </wp:positionH>
                <wp:positionV relativeFrom="paragraph">
                  <wp:posOffset>0</wp:posOffset>
                </wp:positionV>
                <wp:extent cx="2057400" cy="774700"/>
                <wp:effectExtent l="0" t="0" r="19050" b="2540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EE081" w14:textId="77777777" w:rsidR="001E15E6" w:rsidRDefault="001E15E6" w:rsidP="001E15E6">
                            <w:r>
                              <w:t xml:space="preserve">Obrazec "Prijava na delovno mesto" skupaj z življenjepisom in kopijo dokazila o izobrazbi posredujte na </w:t>
                            </w:r>
                          </w:p>
                          <w:p w14:paraId="35A76F88" w14:textId="77777777" w:rsidR="001E15E6" w:rsidRDefault="001E15E6" w:rsidP="001E15E6">
                            <w:r>
                              <w:t xml:space="preserve">e-naslov: </w:t>
                            </w:r>
                            <w:r w:rsidRPr="009B3E82">
                              <w:rPr>
                                <w:b/>
                                <w:bCs/>
                              </w:rPr>
                              <w:t>kadri.rsrs@rs-rs.si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4C58AF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294.45pt;margin-top:0;width:162pt;height:6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">
                <v:textbox>
                  <w:txbxContent>
                    <w:p w14:paraId="216EE081" w14:textId="77777777" w:rsidR="001E15E6" w:rsidRDefault="001E15E6" w:rsidP="001E15E6">
                      <w:r>
                        <w:t xml:space="preserve">Obrazec "Prijava na delovno mesto" skupaj z življenjepisom in kopijo dokazila o izobrazbi posredujte na </w:t>
                      </w:r>
                    </w:p>
                    <w:p w14:paraId="35A76F88" w14:textId="77777777" w:rsidR="001E15E6" w:rsidRDefault="001E15E6" w:rsidP="001E15E6">
                      <w:r>
                        <w:t xml:space="preserve">e-naslov: </w:t>
                      </w:r>
                      <w:r w:rsidRPr="009B3E82">
                        <w:rPr>
                          <w:b/>
                          <w:bCs/>
                        </w:rPr>
                        <w:t>kadri.rsrs@rs-rs.si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4950D6" w14:textId="77777777" w:rsidR="001E15E6" w:rsidRPr="000920A9" w:rsidRDefault="001E15E6" w:rsidP="001E15E6">
      <w:pPr>
        <w:pStyle w:val="Naslovdokumenta"/>
        <w:rPr>
          <w:rFonts w:ascii="Arial" w:hAnsi="Arial" w:cs="Arial"/>
          <w:sz w:val="18"/>
        </w:rPr>
      </w:pPr>
      <w:r w:rsidRPr="00AA7FC1">
        <w:t>PRIJAVA NA DELOVNO MESTO</w:t>
      </w:r>
      <w:r w:rsidRPr="009B3E82">
        <w:rPr>
          <w:rFonts w:ascii="Arial" w:hAnsi="Arial" w:cs="Arial"/>
          <w:sz w:val="18"/>
        </w:rPr>
        <w:t xml:space="preserve"> </w:t>
      </w:r>
    </w:p>
    <w:tbl>
      <w:tblPr>
        <w:tblStyle w:val="Tabelamrea1"/>
        <w:tblW w:w="8505" w:type="dxa"/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2977"/>
        <w:gridCol w:w="28"/>
        <w:gridCol w:w="5500"/>
      </w:tblGrid>
      <w:tr w:rsidR="001E15E6" w:rsidRPr="00AA7FC1" w14:paraId="10839189" w14:textId="77777777" w:rsidTr="00DD6181">
        <w:trPr>
          <w:cantSplit/>
          <w:trHeight w:val="340"/>
        </w:trPr>
        <w:tc>
          <w:tcPr>
            <w:tcW w:w="3005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23AF2219" w14:textId="77777777" w:rsidR="001E15E6" w:rsidRPr="00AA7FC1" w:rsidRDefault="001E15E6" w:rsidP="00DD6181">
            <w:pPr>
              <w:pStyle w:val="RS-tekst-obrazci-tabele"/>
            </w:pPr>
            <w:r w:rsidRPr="00AA7FC1">
              <w:t>Prijava na delovno mesto:</w:t>
            </w:r>
          </w:p>
        </w:tc>
        <w:tc>
          <w:tcPr>
            <w:tcW w:w="55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BBD268" w14:textId="020CB89D" w:rsidR="001E15E6" w:rsidRPr="000920A9" w:rsidRDefault="001125B8" w:rsidP="00DD6181">
            <w:pPr>
              <w:widowControl/>
              <w:adjustRightInd w:val="0"/>
              <w:snapToGrid w:val="0"/>
              <w:spacing w:before="0" w:after="0" w:line="280" w:lineRule="exact"/>
              <w:contextualSpacing w:val="0"/>
              <w:rPr>
                <w:rStyle w:val="RStekstBold"/>
              </w:rPr>
            </w:pPr>
            <w:r>
              <w:rPr>
                <w:rStyle w:val="RStekstBold"/>
              </w:rPr>
              <w:t xml:space="preserve">STROKOVNI SODELAVEC ZA REVIDIRANJE </w:t>
            </w:r>
            <w:r w:rsidR="009550DE">
              <w:rPr>
                <w:rStyle w:val="RStekstBold"/>
              </w:rPr>
              <w:t>–</w:t>
            </w:r>
            <w:r>
              <w:rPr>
                <w:rStyle w:val="RStekstBold"/>
              </w:rPr>
              <w:t xml:space="preserve"> PRIPRAVNIK</w:t>
            </w:r>
            <w:r w:rsidR="009550DE">
              <w:rPr>
                <w:rStyle w:val="RStekstBold"/>
              </w:rPr>
              <w:t xml:space="preserve"> v Revizijskem oddelku za izvajalce negospodarskih javnih služb, ZPIZ in ZZZS</w:t>
            </w:r>
          </w:p>
        </w:tc>
      </w:tr>
      <w:tr w:rsidR="001E15E6" w:rsidRPr="00AA7FC1" w14:paraId="1F55773A" w14:textId="77777777" w:rsidTr="00DD6181">
        <w:trPr>
          <w:trHeight w:val="401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72FFA0" w14:textId="77777777" w:rsidR="001E15E6" w:rsidRPr="00AA7FC1" w:rsidRDefault="001E15E6" w:rsidP="00DD6181">
            <w:pPr>
              <w:pStyle w:val="RS-tekst-obrazci-tabele"/>
            </w:pPr>
            <w:r w:rsidRPr="00AA7FC1">
              <w:t>Datum objave: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C56236" w14:textId="312157F6" w:rsidR="001E15E6" w:rsidRPr="00AA7FC1" w:rsidRDefault="001A6DDE" w:rsidP="00DD6181">
            <w:pPr>
              <w:widowControl/>
              <w:adjustRightInd w:val="0"/>
              <w:snapToGrid w:val="0"/>
              <w:spacing w:before="0" w:after="0" w:line="280" w:lineRule="exact"/>
              <w:contextualSpacing w:val="0"/>
              <w:rPr>
                <w:rFonts w:asciiTheme="minorHAnsi" w:hAnsiTheme="minorHAnsi"/>
                <w:b/>
                <w:bCs/>
                <w:sz w:val="20"/>
              </w:rPr>
            </w:pPr>
            <w:r>
              <w:rPr>
                <w:rFonts w:asciiTheme="minorHAnsi" w:hAnsiTheme="minorHAnsi"/>
                <w:b/>
                <w:bCs/>
                <w:iCs/>
                <w:sz w:val="20"/>
              </w:rPr>
              <w:t>16. 9. 2026</w:t>
            </w:r>
          </w:p>
        </w:tc>
      </w:tr>
    </w:tbl>
    <w:p w14:paraId="7A14EDD2" w14:textId="77777777" w:rsidR="00001256" w:rsidRDefault="00001256" w:rsidP="001E15E6">
      <w:pPr>
        <w:widowControl/>
        <w:adjustRightInd w:val="0"/>
        <w:snapToGrid w:val="0"/>
        <w:spacing w:before="240" w:after="0" w:line="480" w:lineRule="auto"/>
        <w:contextualSpacing w:val="0"/>
        <w:jc w:val="both"/>
        <w:rPr>
          <w:rFonts w:asciiTheme="minorHAnsi" w:hAnsiTheme="minorHAnsi"/>
          <w:b/>
          <w:bCs/>
          <w:noProof/>
          <w:sz w:val="20"/>
        </w:rPr>
      </w:pPr>
    </w:p>
    <w:p w14:paraId="2CCBBC18" w14:textId="1B7F34AF" w:rsidR="001E15E6" w:rsidRPr="00AA7FC1" w:rsidRDefault="001E15E6" w:rsidP="001E15E6">
      <w:pPr>
        <w:widowControl/>
        <w:adjustRightInd w:val="0"/>
        <w:snapToGrid w:val="0"/>
        <w:spacing w:before="240" w:after="0" w:line="480" w:lineRule="auto"/>
        <w:contextualSpacing w:val="0"/>
        <w:jc w:val="both"/>
        <w:rPr>
          <w:rFonts w:asciiTheme="minorHAnsi" w:hAnsiTheme="minorHAnsi"/>
          <w:b/>
          <w:bCs/>
          <w:noProof/>
          <w:sz w:val="20"/>
        </w:rPr>
      </w:pPr>
      <w:r w:rsidRPr="00AA7FC1">
        <w:rPr>
          <w:rFonts w:asciiTheme="minorHAnsi" w:hAnsiTheme="minorHAnsi"/>
          <w:b/>
          <w:bCs/>
          <w:noProof/>
          <w:sz w:val="20"/>
          <w:lang w:eastAsia="sl-SI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0ED4B7F" wp14:editId="73C51421">
                <wp:simplePos x="0" y="0"/>
                <wp:positionH relativeFrom="column">
                  <wp:posOffset>-125542</wp:posOffset>
                </wp:positionH>
                <wp:positionV relativeFrom="paragraph">
                  <wp:posOffset>372822</wp:posOffset>
                </wp:positionV>
                <wp:extent cx="6056415" cy="1542422"/>
                <wp:effectExtent l="0" t="0" r="1905" b="635"/>
                <wp:wrapNone/>
                <wp:docPr id="5" name="Pravokot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6415" cy="154242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BD325" id="Pravokotnik 5" o:spid="_x0000_s1026" style="position:absolute;margin-left:-9.9pt;margin-top:29.35pt;width:476.9pt;height:121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" fillcolor="window" stroked="f" strokeweight=".5pt"/>
            </w:pict>
          </mc:Fallback>
        </mc:AlternateContent>
      </w:r>
      <w:r w:rsidRPr="00AA7FC1">
        <w:rPr>
          <w:rFonts w:asciiTheme="minorHAnsi" w:hAnsiTheme="minorHAnsi"/>
          <w:b/>
          <w:bCs/>
          <w:noProof/>
          <w:sz w:val="20"/>
        </w:rPr>
        <w:t>Podatki o kandidatu/kandidatki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2127"/>
        <w:gridCol w:w="6377"/>
      </w:tblGrid>
      <w:tr w:rsidR="001E15E6" w:rsidRPr="00AA7FC1" w14:paraId="43C41697" w14:textId="77777777" w:rsidTr="00CE0DBF">
        <w:trPr>
          <w:trHeight w:val="340"/>
        </w:trPr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1EFBBE43" w14:textId="4A9975C3" w:rsidR="001E15E6" w:rsidRPr="00AA7FC1" w:rsidRDefault="00CE0DBF" w:rsidP="00DD6181">
            <w:pPr>
              <w:pStyle w:val="RS-tekst-obrazci-tabele"/>
            </w:pPr>
            <w:r>
              <w:t>Ime in p</w:t>
            </w:r>
            <w:r w:rsidR="001E15E6" w:rsidRPr="00AA7FC1">
              <w:t>riimek:</w:t>
            </w:r>
          </w:p>
        </w:tc>
        <w:tc>
          <w:tcPr>
            <w:tcW w:w="6377" w:type="dxa"/>
            <w:tcBorders>
              <w:top w:val="nil"/>
              <w:bottom w:val="single" w:sz="4" w:space="0" w:color="auto"/>
            </w:tcBorders>
            <w:vAlign w:val="bottom"/>
          </w:tcPr>
          <w:p w14:paraId="3ABEC624" w14:textId="56B26087" w:rsidR="001E15E6" w:rsidRPr="00AA7FC1" w:rsidRDefault="001E15E6" w:rsidP="00DD6181">
            <w:pPr>
              <w:widowControl/>
              <w:adjustRightInd w:val="0"/>
              <w:snapToGrid w:val="0"/>
              <w:spacing w:before="0" w:after="0"/>
              <w:contextualSpacing w:val="0"/>
              <w:rPr>
                <w:rFonts w:asciiTheme="minorHAnsi" w:hAnsiTheme="minorHAnsi"/>
                <w:bCs/>
                <w:sz w:val="20"/>
              </w:rPr>
            </w:pP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fldChar w:fldCharType="separate"/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bCs/>
                <w:sz w:val="20"/>
              </w:rPr>
              <w:fldChar w:fldCharType="end"/>
            </w:r>
          </w:p>
        </w:tc>
      </w:tr>
      <w:tr w:rsidR="001E15E6" w:rsidRPr="00AA7FC1" w14:paraId="0269AD2C" w14:textId="77777777" w:rsidTr="00CE0DBF">
        <w:trPr>
          <w:trHeight w:val="340"/>
        </w:trPr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4534D398" w14:textId="77777777" w:rsidR="001E15E6" w:rsidRPr="00AA7FC1" w:rsidRDefault="001E15E6" w:rsidP="00DD6181">
            <w:pPr>
              <w:pStyle w:val="RS-tekst-obrazci-tabele"/>
            </w:pPr>
            <w:r w:rsidRPr="00AA7FC1">
              <w:t>Datum rojstva:</w:t>
            </w:r>
          </w:p>
        </w:tc>
        <w:tc>
          <w:tcPr>
            <w:tcW w:w="6377" w:type="dxa"/>
            <w:tcBorders>
              <w:bottom w:val="single" w:sz="4" w:space="0" w:color="auto"/>
            </w:tcBorders>
            <w:vAlign w:val="bottom"/>
          </w:tcPr>
          <w:p w14:paraId="16A63C72" w14:textId="4357656B" w:rsidR="001E15E6" w:rsidRPr="00AA7FC1" w:rsidRDefault="001E15E6" w:rsidP="00DD6181">
            <w:pPr>
              <w:widowControl/>
              <w:adjustRightInd w:val="0"/>
              <w:snapToGrid w:val="0"/>
              <w:spacing w:before="0" w:after="0"/>
              <w:contextualSpacing w:val="0"/>
              <w:rPr>
                <w:rFonts w:asciiTheme="minorHAnsi" w:hAnsiTheme="minorHAnsi"/>
                <w:bCs/>
                <w:sz w:val="20"/>
              </w:rPr>
            </w:pP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fldChar w:fldCharType="separate"/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bCs/>
                <w:sz w:val="20"/>
              </w:rPr>
              <w:fldChar w:fldCharType="end"/>
            </w:r>
          </w:p>
        </w:tc>
      </w:tr>
      <w:tr w:rsidR="001E15E6" w:rsidRPr="00AA7FC1" w14:paraId="765CF28B" w14:textId="77777777" w:rsidTr="00DD6181">
        <w:trPr>
          <w:trHeight w:val="340"/>
        </w:trPr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68F1A4B0" w14:textId="77777777" w:rsidR="001E15E6" w:rsidRPr="00AA7FC1" w:rsidRDefault="001E15E6" w:rsidP="00DD6181">
            <w:pPr>
              <w:pStyle w:val="RS-tekst-obrazci-tabele"/>
            </w:pPr>
            <w:r w:rsidRPr="00AA7FC1">
              <w:t>Naslov za vročanje:</w:t>
            </w:r>
          </w:p>
        </w:tc>
        <w:tc>
          <w:tcPr>
            <w:tcW w:w="6377" w:type="dxa"/>
            <w:tcBorders>
              <w:top w:val="nil"/>
            </w:tcBorders>
            <w:vAlign w:val="bottom"/>
          </w:tcPr>
          <w:p w14:paraId="1947E65B" w14:textId="7EC05A85" w:rsidR="001E15E6" w:rsidRPr="00AA7FC1" w:rsidRDefault="001E15E6" w:rsidP="00DD6181">
            <w:pPr>
              <w:widowControl/>
              <w:adjustRightInd w:val="0"/>
              <w:snapToGrid w:val="0"/>
              <w:spacing w:before="0" w:after="0"/>
              <w:contextualSpacing w:val="0"/>
              <w:rPr>
                <w:rFonts w:asciiTheme="minorHAnsi" w:hAnsiTheme="minorHAnsi"/>
                <w:bCs/>
                <w:color w:val="808080"/>
                <w:sz w:val="20"/>
              </w:rPr>
            </w:pP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fldChar w:fldCharType="begin">
                <w:ffData>
                  <w:name w:val="Text12"/>
                  <w:enabled/>
                  <w:calcOnExit w:val="0"/>
                  <w:helpText w:type="text" w:val="(ulica, številka, poštna številka, kraj)"/>
                  <w:textInput/>
                </w:ffData>
              </w:fldChar>
            </w:r>
            <w:bookmarkStart w:id="0" w:name="Text12"/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fldChar w:fldCharType="separate"/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fldChar w:fldCharType="end"/>
            </w:r>
            <w:bookmarkEnd w:id="0"/>
          </w:p>
        </w:tc>
      </w:tr>
      <w:tr w:rsidR="001E15E6" w:rsidRPr="00AA7FC1" w14:paraId="6A353010" w14:textId="77777777" w:rsidTr="0028000B">
        <w:trPr>
          <w:trHeight w:val="340"/>
        </w:trPr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66D1B541" w14:textId="77777777" w:rsidR="001E15E6" w:rsidRPr="00AA7FC1" w:rsidRDefault="001E15E6" w:rsidP="00DD6181">
            <w:pPr>
              <w:pStyle w:val="RS-tekst-obrazci-tabele"/>
            </w:pPr>
            <w:r w:rsidRPr="00AA7FC1">
              <w:t xml:space="preserve">Elektronski naslov: </w:t>
            </w:r>
          </w:p>
        </w:tc>
        <w:tc>
          <w:tcPr>
            <w:tcW w:w="6377" w:type="dxa"/>
            <w:tcBorders>
              <w:bottom w:val="single" w:sz="4" w:space="0" w:color="auto"/>
            </w:tcBorders>
            <w:vAlign w:val="bottom"/>
          </w:tcPr>
          <w:p w14:paraId="16237B12" w14:textId="7D02BA85" w:rsidR="001E15E6" w:rsidRPr="00AA7FC1" w:rsidRDefault="001E15E6" w:rsidP="00DD6181">
            <w:pPr>
              <w:widowControl/>
              <w:adjustRightInd w:val="0"/>
              <w:snapToGrid w:val="0"/>
              <w:spacing w:before="0" w:after="0"/>
              <w:contextualSpacing w:val="0"/>
              <w:rPr>
                <w:rFonts w:asciiTheme="minorHAnsi" w:hAnsiTheme="minorHAnsi"/>
                <w:bCs/>
                <w:sz w:val="20"/>
              </w:rPr>
            </w:pP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fldChar w:fldCharType="separate"/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bCs/>
                <w:sz w:val="20"/>
              </w:rPr>
              <w:fldChar w:fldCharType="end"/>
            </w:r>
          </w:p>
        </w:tc>
      </w:tr>
      <w:tr w:rsidR="001E15E6" w:rsidRPr="00AA7FC1" w14:paraId="70E1FBF9" w14:textId="77777777" w:rsidTr="0028000B">
        <w:trPr>
          <w:trHeight w:val="289"/>
        </w:trPr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10DBB2F0" w14:textId="77777777" w:rsidR="001E15E6" w:rsidRPr="00AA7FC1" w:rsidRDefault="001E15E6" w:rsidP="00DD6181">
            <w:pPr>
              <w:pStyle w:val="RS-tekst-obrazci-tabele"/>
            </w:pPr>
            <w:r w:rsidRPr="00AA7FC1">
              <w:t>Telefonska številka:</w:t>
            </w:r>
          </w:p>
        </w:tc>
        <w:tc>
          <w:tcPr>
            <w:tcW w:w="63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6C4D65" w14:textId="472F5F1A" w:rsidR="001E15E6" w:rsidRPr="00AA7FC1" w:rsidRDefault="001E15E6" w:rsidP="00DD6181">
            <w:pPr>
              <w:widowControl/>
              <w:adjustRightInd w:val="0"/>
              <w:snapToGrid w:val="0"/>
              <w:spacing w:before="0" w:after="0"/>
              <w:contextualSpacing w:val="0"/>
              <w:rPr>
                <w:rFonts w:asciiTheme="minorHAnsi" w:hAnsiTheme="minorHAnsi"/>
                <w:bCs/>
                <w:sz w:val="20"/>
              </w:rPr>
            </w:pP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</w:r>
            <w:r w:rsidRPr="00AA7FC1">
              <w:rPr>
                <w:rFonts w:asciiTheme="minorHAnsi" w:hAnsiTheme="minorHAnsi"/>
                <w:b/>
                <w:bCs/>
                <w:iCs/>
                <w:sz w:val="20"/>
              </w:rPr>
              <w:fldChar w:fldCharType="separate"/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bCs/>
                <w:sz w:val="20"/>
              </w:rPr>
              <w:fldChar w:fldCharType="end"/>
            </w:r>
          </w:p>
        </w:tc>
      </w:tr>
      <w:tr w:rsidR="00B421D7" w:rsidRPr="00AA7FC1" w14:paraId="5EB07156" w14:textId="77777777" w:rsidTr="00223883">
        <w:trPr>
          <w:trHeight w:val="289"/>
        </w:trPr>
        <w:tc>
          <w:tcPr>
            <w:tcW w:w="8504" w:type="dxa"/>
            <w:gridSpan w:val="2"/>
            <w:tcBorders>
              <w:top w:val="nil"/>
              <w:bottom w:val="nil"/>
            </w:tcBorders>
            <w:vAlign w:val="bottom"/>
          </w:tcPr>
          <w:p w14:paraId="37A3A6D0" w14:textId="77777777" w:rsidR="00001256" w:rsidRDefault="00001256" w:rsidP="00DD6181">
            <w:pPr>
              <w:widowControl/>
              <w:adjustRightInd w:val="0"/>
              <w:snapToGrid w:val="0"/>
              <w:spacing w:before="0" w:after="0"/>
              <w:contextualSpacing w:val="0"/>
              <w:rPr>
                <w:rFonts w:asciiTheme="minorHAnsi" w:hAnsiTheme="minorHAnsi"/>
                <w:bCs/>
                <w:iCs/>
                <w:color w:val="808080"/>
                <w:sz w:val="16"/>
                <w:szCs w:val="16"/>
              </w:rPr>
            </w:pPr>
          </w:p>
          <w:p w14:paraId="40497F96" w14:textId="1441B404" w:rsidR="00B421D7" w:rsidRPr="00AA7FC1" w:rsidRDefault="00B421D7" w:rsidP="00DD6181">
            <w:pPr>
              <w:widowControl/>
              <w:adjustRightInd w:val="0"/>
              <w:snapToGrid w:val="0"/>
              <w:spacing w:before="0" w:after="0"/>
              <w:contextualSpacing w:val="0"/>
              <w:rPr>
                <w:rFonts w:asciiTheme="minorHAnsi" w:hAnsiTheme="minorHAnsi"/>
                <w:b/>
                <w:bCs/>
                <w:iCs/>
                <w:sz w:val="20"/>
              </w:rPr>
            </w:pPr>
            <w:r w:rsidRPr="00B421D7">
              <w:rPr>
                <w:rFonts w:asciiTheme="minorHAnsi" w:hAnsiTheme="minorHAnsi"/>
                <w:bCs/>
                <w:iCs/>
                <w:color w:val="808080"/>
                <w:sz w:val="16"/>
                <w:szCs w:val="16"/>
              </w:rPr>
              <w:t>Obveščanje v postopku javnega natečaja poteka po elektronski poti na elektronski naslov kandidata, ki ga je za namen obveščanja v postopku navedel v prijavi.</w:t>
            </w:r>
          </w:p>
        </w:tc>
      </w:tr>
    </w:tbl>
    <w:p w14:paraId="2DA34F41" w14:textId="6C55AB41" w:rsidR="001E15E6" w:rsidRDefault="00E22B5D" w:rsidP="002837E1">
      <w:pPr>
        <w:widowControl/>
        <w:adjustRightInd w:val="0"/>
        <w:snapToGrid w:val="0"/>
        <w:spacing w:before="240" w:after="240" w:line="276" w:lineRule="auto"/>
        <w:contextualSpacing w:val="0"/>
        <w:rPr>
          <w:rFonts w:asciiTheme="minorHAnsi" w:hAnsiTheme="minorHAnsi"/>
          <w:bCs/>
          <w:iCs/>
          <w:color w:val="808080"/>
          <w:sz w:val="16"/>
          <w:szCs w:val="16"/>
        </w:rPr>
      </w:pPr>
      <w:r w:rsidRPr="004C40B7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C2A5E8D" wp14:editId="782F26BE">
                <wp:simplePos x="0" y="0"/>
                <wp:positionH relativeFrom="column">
                  <wp:posOffset>36195</wp:posOffset>
                </wp:positionH>
                <wp:positionV relativeFrom="paragraph">
                  <wp:posOffset>314960</wp:posOffset>
                </wp:positionV>
                <wp:extent cx="5980430" cy="3401060"/>
                <wp:effectExtent l="0" t="0" r="1270" b="8890"/>
                <wp:wrapNone/>
                <wp:docPr id="6" name="Pravokot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430" cy="3401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C515B7A" w14:textId="77777777" w:rsidR="00E22B5D" w:rsidRDefault="00E22B5D" w:rsidP="00E22B5D">
                            <w:pPr>
                              <w:jc w:val="center"/>
                            </w:pPr>
                          </w:p>
                          <w:p w14:paraId="69F425D5" w14:textId="77777777" w:rsidR="00153715" w:rsidRDefault="00153715" w:rsidP="00E22B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A5E8D" id="Pravokotnik 6" o:spid="_x0000_s1027" style="position:absolute;margin-left:2.85pt;margin-top:24.8pt;width:470.9pt;height:267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" fillcolor="window" stroked="f" strokeweight=".5pt">
                <v:textbox>
                  <w:txbxContent>
                    <w:p w14:paraId="1C515B7A" w14:textId="77777777" w:rsidR="00E22B5D" w:rsidRDefault="00E22B5D" w:rsidP="00E22B5D">
                      <w:pPr>
                        <w:jc w:val="center"/>
                      </w:pPr>
                    </w:p>
                    <w:p w14:paraId="69F425D5" w14:textId="77777777" w:rsidR="00153715" w:rsidRDefault="00153715" w:rsidP="00E22B5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E15E6" w:rsidRPr="00EF1129">
        <w:rPr>
          <w:rFonts w:asciiTheme="minorHAnsi" w:hAnsiTheme="minorHAnsi"/>
          <w:b/>
          <w:noProof/>
          <w:sz w:val="20"/>
        </w:rPr>
        <w:t>Podatki o izpolnjevanju zahtevane izobrazbe</w:t>
      </w:r>
      <w:r w:rsidR="001E15E6" w:rsidRPr="00AA7FC1">
        <w:rPr>
          <w:rFonts w:asciiTheme="minorHAnsi" w:hAnsiTheme="minorHAnsi"/>
          <w:b/>
          <w:bCs/>
          <w:iCs/>
          <w:sz w:val="20"/>
        </w:rPr>
        <w:br/>
      </w:r>
      <w:r w:rsidR="001E15E6">
        <w:rPr>
          <w:rFonts w:asciiTheme="minorHAnsi" w:hAnsiTheme="minorHAnsi"/>
          <w:bCs/>
          <w:iCs/>
          <w:color w:val="808080"/>
          <w:sz w:val="16"/>
          <w:szCs w:val="16"/>
        </w:rPr>
        <w:t>V</w:t>
      </w:r>
      <w:r w:rsidR="001E15E6" w:rsidRPr="009B14C2">
        <w:rPr>
          <w:rFonts w:asciiTheme="minorHAnsi" w:hAnsiTheme="minorHAnsi"/>
          <w:bCs/>
          <w:iCs/>
          <w:color w:val="808080"/>
          <w:sz w:val="16"/>
          <w:szCs w:val="16"/>
        </w:rPr>
        <w:t>isokošolsk</w:t>
      </w:r>
      <w:r w:rsidR="00535E3C">
        <w:rPr>
          <w:rFonts w:asciiTheme="minorHAnsi" w:hAnsiTheme="minorHAnsi"/>
          <w:bCs/>
          <w:iCs/>
          <w:color w:val="808080"/>
          <w:sz w:val="16"/>
          <w:szCs w:val="16"/>
        </w:rPr>
        <w:t>a univerzitetna izobrazba (prejšnja), specializacija po visokošolski izobrazbi</w:t>
      </w:r>
      <w:r>
        <w:rPr>
          <w:rFonts w:asciiTheme="minorHAnsi" w:hAnsiTheme="minorHAnsi"/>
          <w:bCs/>
          <w:iCs/>
          <w:color w:val="808080"/>
          <w:sz w:val="16"/>
          <w:szCs w:val="16"/>
        </w:rPr>
        <w:t xml:space="preserve"> (prejšnja)</w:t>
      </w:r>
      <w:r w:rsidR="00535E3C">
        <w:rPr>
          <w:rFonts w:asciiTheme="minorHAnsi" w:hAnsiTheme="minorHAnsi"/>
          <w:bCs/>
          <w:iCs/>
          <w:color w:val="808080"/>
          <w:sz w:val="16"/>
          <w:szCs w:val="16"/>
        </w:rPr>
        <w:t>, magistrska izobrazba</w:t>
      </w:r>
    </w:p>
    <w:tbl>
      <w:tblPr>
        <w:tblW w:w="8505" w:type="dxa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1206"/>
        <w:gridCol w:w="4677"/>
      </w:tblGrid>
      <w:tr w:rsidR="001E15E6" w:rsidRPr="00736F31" w14:paraId="0BA69DF1" w14:textId="77777777" w:rsidTr="00DD6181">
        <w:trPr>
          <w:trHeight w:hRule="exact" w:val="397"/>
        </w:trPr>
        <w:tc>
          <w:tcPr>
            <w:tcW w:w="2622" w:type="dxa"/>
            <w:vAlign w:val="bottom"/>
          </w:tcPr>
          <w:p w14:paraId="6D2438B1" w14:textId="77777777" w:rsidR="001E15E6" w:rsidRPr="00AA7FC1" w:rsidRDefault="001E15E6" w:rsidP="00DD6181">
            <w:pPr>
              <w:pStyle w:val="RS-tekst-obrazci-tabele"/>
            </w:pPr>
            <w:r w:rsidRPr="00AA7FC1">
              <w:t>Ime in sedež šole:</w:t>
            </w:r>
          </w:p>
        </w:tc>
        <w:tc>
          <w:tcPr>
            <w:tcW w:w="5883" w:type="dxa"/>
            <w:gridSpan w:val="2"/>
            <w:tcBorders>
              <w:bottom w:val="single" w:sz="4" w:space="0" w:color="auto"/>
            </w:tcBorders>
            <w:vAlign w:val="bottom"/>
          </w:tcPr>
          <w:p w14:paraId="219FD477" w14:textId="05C951B6" w:rsidR="001E15E6" w:rsidRPr="004C40B7" w:rsidRDefault="001E15E6" w:rsidP="00DD6181">
            <w:pPr>
              <w:pStyle w:val="RS-tekst-obrazci-tabele"/>
            </w:pPr>
          </w:p>
        </w:tc>
      </w:tr>
      <w:tr w:rsidR="001E15E6" w:rsidRPr="00AA7FC1" w14:paraId="038B8057" w14:textId="77777777" w:rsidTr="00DD6181">
        <w:trPr>
          <w:trHeight w:hRule="exact" w:val="397"/>
        </w:trPr>
        <w:tc>
          <w:tcPr>
            <w:tcW w:w="2622" w:type="dxa"/>
            <w:vAlign w:val="bottom"/>
          </w:tcPr>
          <w:p w14:paraId="1205EFAF" w14:textId="77777777" w:rsidR="001E15E6" w:rsidRPr="00AA7FC1" w:rsidRDefault="001E15E6" w:rsidP="00DD6181">
            <w:pPr>
              <w:pStyle w:val="RS-tekst-obrazci-tabele"/>
            </w:pPr>
          </w:p>
          <w:p w14:paraId="08C8CAD8" w14:textId="77777777" w:rsidR="001E15E6" w:rsidRPr="00AA7FC1" w:rsidRDefault="001E15E6" w:rsidP="00DD6181">
            <w:pPr>
              <w:pStyle w:val="RS-tekst-obrazci-tabele"/>
            </w:pPr>
          </w:p>
        </w:tc>
        <w:tc>
          <w:tcPr>
            <w:tcW w:w="5883" w:type="dxa"/>
            <w:gridSpan w:val="2"/>
            <w:tcBorders>
              <w:bottom w:val="single" w:sz="4" w:space="0" w:color="auto"/>
            </w:tcBorders>
            <w:vAlign w:val="bottom"/>
          </w:tcPr>
          <w:p w14:paraId="1A1A71C6" w14:textId="77777777" w:rsidR="001E15E6" w:rsidRPr="00AA7FC1" w:rsidRDefault="001E15E6" w:rsidP="00DD6181">
            <w:pPr>
              <w:pStyle w:val="RS-tekst-obrazci-tabele"/>
            </w:pPr>
          </w:p>
        </w:tc>
      </w:tr>
      <w:tr w:rsidR="001E15E6" w:rsidRPr="00AA7FC1" w14:paraId="7B9AEF90" w14:textId="77777777" w:rsidTr="00DD6181">
        <w:trPr>
          <w:trHeight w:hRule="exact" w:val="397"/>
        </w:trPr>
        <w:tc>
          <w:tcPr>
            <w:tcW w:w="2622" w:type="dxa"/>
            <w:vAlign w:val="bottom"/>
          </w:tcPr>
          <w:p w14:paraId="19C7410E" w14:textId="77777777" w:rsidR="001E15E6" w:rsidRPr="00AA7FC1" w:rsidRDefault="001E15E6" w:rsidP="00DD6181">
            <w:pPr>
              <w:pStyle w:val="RS-tekst-obrazci-tabele"/>
            </w:pPr>
            <w:r w:rsidRPr="00AA7FC1">
              <w:t>Študijski program:</w:t>
            </w:r>
          </w:p>
        </w:tc>
        <w:tc>
          <w:tcPr>
            <w:tcW w:w="58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177973" w14:textId="45E0C9E7" w:rsidR="001E15E6" w:rsidRPr="00AA7FC1" w:rsidRDefault="001E15E6" w:rsidP="00DD6181">
            <w:pPr>
              <w:pStyle w:val="RS-tekst-obrazci-tabele"/>
            </w:pPr>
            <w:r w:rsidRPr="00AA7FC1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A7FC1">
              <w:instrText xml:space="preserve"> FORMTEXT </w:instrText>
            </w:r>
            <w:r w:rsidRPr="00AA7FC1">
              <w:fldChar w:fldCharType="separate"/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Pr="00AA7FC1">
              <w:fldChar w:fldCharType="end"/>
            </w:r>
          </w:p>
        </w:tc>
      </w:tr>
      <w:tr w:rsidR="001E15E6" w:rsidRPr="00AA7FC1" w14:paraId="621FA75C" w14:textId="77777777" w:rsidTr="00DD6181">
        <w:trPr>
          <w:trHeight w:hRule="exact" w:val="397"/>
        </w:trPr>
        <w:tc>
          <w:tcPr>
            <w:tcW w:w="2622" w:type="dxa"/>
            <w:vAlign w:val="bottom"/>
          </w:tcPr>
          <w:p w14:paraId="01E56FC3" w14:textId="77777777" w:rsidR="001E15E6" w:rsidRPr="00AA7FC1" w:rsidRDefault="001E15E6" w:rsidP="00DD6181">
            <w:pPr>
              <w:pStyle w:val="RS-tekst-obrazci-tabele"/>
            </w:pPr>
            <w:r w:rsidRPr="00AA7FC1">
              <w:t>Pridobljen strokovni naslov:</w:t>
            </w:r>
          </w:p>
        </w:tc>
        <w:tc>
          <w:tcPr>
            <w:tcW w:w="58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FD3679" w14:textId="4DCD08FA" w:rsidR="001E15E6" w:rsidRPr="00AA7FC1" w:rsidRDefault="001E15E6" w:rsidP="00DD6181">
            <w:pPr>
              <w:pStyle w:val="RS-tekst-obrazci-tabele"/>
            </w:pPr>
            <w:r w:rsidRPr="00AA7FC1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A7FC1">
              <w:instrText xml:space="preserve"> FORMTEXT </w:instrText>
            </w:r>
            <w:r w:rsidRPr="00AA7FC1">
              <w:fldChar w:fldCharType="separate"/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Pr="00AA7FC1">
              <w:fldChar w:fldCharType="end"/>
            </w:r>
          </w:p>
        </w:tc>
      </w:tr>
      <w:tr w:rsidR="001E15E6" w:rsidRPr="00AA7FC1" w14:paraId="6EE29936" w14:textId="77777777" w:rsidTr="00001256">
        <w:trPr>
          <w:trHeight w:hRule="exact" w:val="397"/>
        </w:trPr>
        <w:tc>
          <w:tcPr>
            <w:tcW w:w="2622" w:type="dxa"/>
            <w:vAlign w:val="bottom"/>
          </w:tcPr>
          <w:p w14:paraId="56C1463A" w14:textId="77777777" w:rsidR="001E15E6" w:rsidRPr="00AA7FC1" w:rsidRDefault="001E15E6" w:rsidP="00DD6181">
            <w:pPr>
              <w:pStyle w:val="RS-tekst-obrazci-tabele"/>
            </w:pPr>
            <w:r w:rsidRPr="00AA7FC1">
              <w:t>Bolonjski študij (označite):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B004F9" w14:textId="77777777" w:rsidR="001E15E6" w:rsidRPr="00AA7FC1" w:rsidRDefault="001E15E6" w:rsidP="00DD6181">
            <w:pPr>
              <w:pStyle w:val="RS-tekst-obrazci-tabele"/>
            </w:pPr>
            <w:r w:rsidRPr="00AA7FC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FC1">
              <w:instrText xml:space="preserve"> FORMCHECKBOX </w:instrText>
            </w:r>
            <w:r w:rsidRPr="00AA7FC1">
              <w:fldChar w:fldCharType="separate"/>
            </w:r>
            <w:r w:rsidRPr="00AA7FC1">
              <w:fldChar w:fldCharType="end"/>
            </w:r>
            <w:r w:rsidRPr="00AA7FC1">
              <w:t xml:space="preserve"> DA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BB9F7F" w14:textId="77777777" w:rsidR="001E15E6" w:rsidRPr="00AA7FC1" w:rsidRDefault="001E15E6" w:rsidP="00DD6181">
            <w:pPr>
              <w:pStyle w:val="RS-tekst-obrazci-tabele"/>
            </w:pPr>
            <w:r w:rsidRPr="00AA7FC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FC1">
              <w:instrText xml:space="preserve"> FORMCHECKBOX </w:instrText>
            </w:r>
            <w:r w:rsidRPr="00AA7FC1">
              <w:fldChar w:fldCharType="separate"/>
            </w:r>
            <w:r w:rsidRPr="00AA7FC1">
              <w:fldChar w:fldCharType="end"/>
            </w:r>
            <w:r w:rsidRPr="00AA7FC1">
              <w:t xml:space="preserve"> NE</w:t>
            </w:r>
          </w:p>
        </w:tc>
      </w:tr>
      <w:tr w:rsidR="007C14B0" w:rsidRPr="00AA7FC1" w14:paraId="1BC6AEF6" w14:textId="77777777" w:rsidTr="00001256">
        <w:trPr>
          <w:trHeight w:hRule="exact" w:val="397"/>
        </w:trPr>
        <w:tc>
          <w:tcPr>
            <w:tcW w:w="2622" w:type="dxa"/>
            <w:vAlign w:val="bottom"/>
          </w:tcPr>
          <w:p w14:paraId="254F8778" w14:textId="2E79D2E6" w:rsidR="007C14B0" w:rsidRPr="00AA7FC1" w:rsidRDefault="00C85800" w:rsidP="00DD6181">
            <w:pPr>
              <w:pStyle w:val="RS-tekst-obrazci-tabele"/>
            </w:pPr>
            <w:r>
              <w:t>Datum izdaje diplome: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0CDF28" w14:textId="781329E2" w:rsidR="007C14B0" w:rsidRPr="00AA7FC1" w:rsidRDefault="00001256" w:rsidP="00DD6181">
            <w:pPr>
              <w:pStyle w:val="RS-tekst-obrazci-tabele"/>
            </w:pPr>
            <w: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1" w:name="Besedilo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D9F632" w14:textId="77777777" w:rsidR="007C14B0" w:rsidRPr="00AA7FC1" w:rsidRDefault="007C14B0" w:rsidP="00DD6181">
            <w:pPr>
              <w:pStyle w:val="RS-tekst-obrazci-tabele"/>
            </w:pPr>
          </w:p>
        </w:tc>
      </w:tr>
    </w:tbl>
    <w:p w14:paraId="45932B67" w14:textId="7AED7C86" w:rsidR="00153715" w:rsidRDefault="00153715" w:rsidP="00153715">
      <w:pPr>
        <w:tabs>
          <w:tab w:val="left" w:pos="1164"/>
        </w:tabs>
      </w:pPr>
    </w:p>
    <w:p w14:paraId="62E28385" w14:textId="77777777" w:rsidR="00153715" w:rsidRDefault="00153715" w:rsidP="00153715">
      <w:pPr>
        <w:tabs>
          <w:tab w:val="left" w:pos="1164"/>
        </w:tabs>
        <w:rPr>
          <w:rFonts w:asciiTheme="minorHAnsi" w:hAnsiTheme="minorHAnsi"/>
          <w:sz w:val="20"/>
        </w:rPr>
      </w:pPr>
    </w:p>
    <w:p w14:paraId="3B8C6E05" w14:textId="0CE2E578" w:rsidR="00153715" w:rsidRPr="002837E1" w:rsidRDefault="00153715" w:rsidP="00153715">
      <w:pPr>
        <w:tabs>
          <w:tab w:val="left" w:pos="1164"/>
        </w:tabs>
        <w:rPr>
          <w:b/>
          <w:bCs/>
        </w:rPr>
      </w:pPr>
      <w:r w:rsidRPr="002837E1">
        <w:rPr>
          <w:rFonts w:asciiTheme="minorHAnsi" w:hAnsiTheme="minorHAnsi"/>
          <w:b/>
          <w:bCs/>
          <w:sz w:val="20"/>
        </w:rPr>
        <w:t>Predhodno pridobljena izobrazba</w:t>
      </w:r>
    </w:p>
    <w:tbl>
      <w:tblPr>
        <w:tblW w:w="8505" w:type="dxa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5883"/>
      </w:tblGrid>
      <w:tr w:rsidR="001E15E6" w:rsidRPr="00AA7FC1" w14:paraId="1EC943C8" w14:textId="77777777" w:rsidTr="00153715">
        <w:trPr>
          <w:trHeight w:hRule="exact" w:val="850"/>
        </w:trPr>
        <w:tc>
          <w:tcPr>
            <w:tcW w:w="2622" w:type="dxa"/>
            <w:vAlign w:val="bottom"/>
          </w:tcPr>
          <w:p w14:paraId="419FE9C2" w14:textId="6B0F972E" w:rsidR="001E15E6" w:rsidRPr="00AA7FC1" w:rsidRDefault="00153715" w:rsidP="00DD6181">
            <w:pPr>
              <w:pStyle w:val="RS-tekst-obrazci-tabele"/>
            </w:pPr>
            <w:r>
              <w:t>V</w:t>
            </w:r>
            <w:r w:rsidR="0019447F">
              <w:t>i</w:t>
            </w:r>
            <w:r>
              <w:t>sokošolsko strok. izobraževanje/1. bol. st.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vAlign w:val="bottom"/>
          </w:tcPr>
          <w:p w14:paraId="2ED79058" w14:textId="6970A0C7" w:rsidR="001E15E6" w:rsidRPr="00AA7FC1" w:rsidRDefault="00153715" w:rsidP="00DD6181">
            <w:pPr>
              <w:pStyle w:val="RS-tekst-obrazci-tabele"/>
            </w:pPr>
            <w:r>
              <w:rPr>
                <w:b/>
                <w:bCs w:val="0"/>
                <w:iCs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r>
              <w:rPr>
                <w:b/>
                <w:iCs/>
              </w:rPr>
              <w:instrText xml:space="preserve"> FORMTEXT </w:instrText>
            </w:r>
            <w:r>
              <w:rPr>
                <w:b/>
                <w:bCs w:val="0"/>
                <w:iCs/>
              </w:rPr>
            </w:r>
            <w:r>
              <w:rPr>
                <w:b/>
                <w:bCs w:val="0"/>
                <w:iCs/>
              </w:rPr>
              <w:fldChar w:fldCharType="separate"/>
            </w:r>
            <w:r>
              <w:rPr>
                <w:b/>
                <w:iCs/>
                <w:noProof/>
              </w:rPr>
              <w:t> </w:t>
            </w:r>
            <w:r>
              <w:rPr>
                <w:b/>
                <w:iCs/>
                <w:noProof/>
              </w:rPr>
              <w:t> </w:t>
            </w:r>
            <w:r>
              <w:rPr>
                <w:b/>
                <w:iCs/>
                <w:noProof/>
              </w:rPr>
              <w:t> </w:t>
            </w:r>
            <w:r>
              <w:rPr>
                <w:b/>
                <w:iCs/>
                <w:noProof/>
              </w:rPr>
              <w:t> </w:t>
            </w:r>
            <w:r>
              <w:rPr>
                <w:b/>
                <w:iCs/>
                <w:noProof/>
              </w:rPr>
              <w:t> </w:t>
            </w:r>
            <w:r>
              <w:rPr>
                <w:b/>
                <w:bCs w:val="0"/>
                <w:iCs/>
              </w:rPr>
              <w:fldChar w:fldCharType="end"/>
            </w:r>
          </w:p>
        </w:tc>
      </w:tr>
      <w:tr w:rsidR="001E15E6" w:rsidRPr="00AA7FC1" w14:paraId="2E3E9908" w14:textId="36662084" w:rsidTr="002443F6">
        <w:trPr>
          <w:trHeight w:hRule="exact" w:val="397"/>
        </w:trPr>
        <w:tc>
          <w:tcPr>
            <w:tcW w:w="2622" w:type="dxa"/>
            <w:vAlign w:val="bottom"/>
          </w:tcPr>
          <w:p w14:paraId="2A3A11E5" w14:textId="089EAEB3" w:rsidR="001E15E6" w:rsidRPr="00AA7FC1" w:rsidRDefault="001E15E6" w:rsidP="00DD6181">
            <w:pPr>
              <w:pStyle w:val="RS-tekst-obrazci-tabele"/>
            </w:pPr>
            <w:r>
              <w:t>Srednja izobrazba:</w:t>
            </w:r>
          </w:p>
        </w:tc>
        <w:tc>
          <w:tcPr>
            <w:tcW w:w="58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CD478D" w14:textId="23B01D70" w:rsidR="001E15E6" w:rsidRPr="00AA7FC1" w:rsidRDefault="00001256" w:rsidP="00DD6181">
            <w:pPr>
              <w:widowControl/>
              <w:adjustRightInd w:val="0"/>
              <w:snapToGrid w:val="0"/>
              <w:spacing w:before="0" w:after="0" w:line="280" w:lineRule="exact"/>
              <w:contextualSpacing w:val="0"/>
              <w:rPr>
                <w:rFonts w:asciiTheme="minorHAnsi" w:hAnsiTheme="minorHAnsi"/>
                <w:b/>
                <w:bCs/>
                <w:iCs/>
                <w:sz w:val="20"/>
              </w:rPr>
            </w:pPr>
            <w:r>
              <w:rPr>
                <w:rFonts w:asciiTheme="minorHAnsi" w:hAnsiTheme="minorHAnsi"/>
                <w:b/>
                <w:bCs/>
                <w:iCs/>
                <w:sz w:val="20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2" w:name="Besedilo2"/>
            <w:r>
              <w:rPr>
                <w:rFonts w:asciiTheme="minorHAnsi" w:hAnsiTheme="minorHAnsi"/>
                <w:b/>
                <w:bCs/>
                <w:iCs/>
                <w:sz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bCs/>
                <w:iCs/>
                <w:sz w:val="20"/>
              </w:rPr>
            </w:r>
            <w:r>
              <w:rPr>
                <w:rFonts w:asciiTheme="minorHAnsi" w:hAnsiTheme="minorHAnsi"/>
                <w:b/>
                <w:bCs/>
                <w:iCs/>
                <w:sz w:val="20"/>
              </w:rPr>
              <w:fldChar w:fldCharType="separate"/>
            </w:r>
            <w:r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>
              <w:rPr>
                <w:rFonts w:asciiTheme="minorHAnsi" w:hAnsiTheme="minorHAnsi"/>
                <w:b/>
                <w:bCs/>
                <w:iCs/>
                <w:noProof/>
                <w:sz w:val="20"/>
              </w:rPr>
              <w:t> </w:t>
            </w:r>
            <w:r>
              <w:rPr>
                <w:rFonts w:asciiTheme="minorHAnsi" w:hAnsiTheme="minorHAnsi"/>
                <w:b/>
                <w:bCs/>
                <w:iCs/>
                <w:sz w:val="20"/>
              </w:rPr>
              <w:fldChar w:fldCharType="end"/>
            </w:r>
            <w:bookmarkEnd w:id="2"/>
          </w:p>
        </w:tc>
      </w:tr>
      <w:tr w:rsidR="002443F6" w:rsidRPr="00AA7FC1" w14:paraId="22A99979" w14:textId="77777777" w:rsidTr="002443F6">
        <w:trPr>
          <w:trHeight w:hRule="exact" w:val="397"/>
        </w:trPr>
        <w:tc>
          <w:tcPr>
            <w:tcW w:w="2622" w:type="dxa"/>
            <w:vAlign w:val="bottom"/>
          </w:tcPr>
          <w:p w14:paraId="125A66F8" w14:textId="77777777" w:rsidR="002443F6" w:rsidRDefault="002443F6" w:rsidP="00DD6181">
            <w:pPr>
              <w:pStyle w:val="RS-tekst-obrazci-tabele"/>
            </w:pP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14:paraId="312CE713" w14:textId="77777777" w:rsidR="002443F6" w:rsidRDefault="002443F6" w:rsidP="00DD6181">
            <w:pPr>
              <w:widowControl/>
              <w:adjustRightInd w:val="0"/>
              <w:snapToGrid w:val="0"/>
              <w:spacing w:before="0" w:after="0" w:line="280" w:lineRule="exact"/>
              <w:contextualSpacing w:val="0"/>
              <w:rPr>
                <w:rFonts w:asciiTheme="minorHAnsi" w:hAnsiTheme="minorHAnsi"/>
                <w:b/>
                <w:bCs/>
                <w:iCs/>
                <w:sz w:val="20"/>
              </w:rPr>
            </w:pPr>
          </w:p>
        </w:tc>
      </w:tr>
    </w:tbl>
    <w:tbl>
      <w:tblPr>
        <w:tblStyle w:val="Tabelamrea1"/>
        <w:tblW w:w="9072" w:type="dxa"/>
        <w:tblLayout w:type="fixed"/>
        <w:tblCellMar>
          <w:left w:w="0" w:type="dxa"/>
        </w:tblCellMar>
        <w:tblLook w:val="0000" w:firstRow="0" w:lastRow="0" w:firstColumn="0" w:lastColumn="0" w:noHBand="0" w:noVBand="0"/>
      </w:tblPr>
      <w:tblGrid>
        <w:gridCol w:w="6521"/>
        <w:gridCol w:w="61"/>
        <w:gridCol w:w="2490"/>
      </w:tblGrid>
      <w:tr w:rsidR="001E15E6" w:rsidRPr="00AA7FC1" w14:paraId="646865EE" w14:textId="77777777" w:rsidTr="00DD6181">
        <w:trPr>
          <w:trHeight w:val="709"/>
        </w:trPr>
        <w:tc>
          <w:tcPr>
            <w:tcW w:w="6582" w:type="dxa"/>
            <w:gridSpan w:val="2"/>
            <w:tcBorders>
              <w:top w:val="nil"/>
              <w:right w:val="nil"/>
            </w:tcBorders>
            <w:noWrap/>
            <w:vAlign w:val="center"/>
          </w:tcPr>
          <w:p w14:paraId="092B500E" w14:textId="2B0C5EAC" w:rsidR="001E15E6" w:rsidRPr="00EF1129" w:rsidRDefault="001E15E6" w:rsidP="00DD6181">
            <w:pPr>
              <w:rPr>
                <w:rFonts w:asciiTheme="minorHAnsi" w:hAnsiTheme="minorHAnsi"/>
              </w:rPr>
            </w:pPr>
            <w:bookmarkStart w:id="3" w:name="_Hlk239764787"/>
            <w:r w:rsidRPr="00EF1129">
              <w:rPr>
                <w:rFonts w:asciiTheme="minorHAnsi" w:hAnsiTheme="minorHAnsi"/>
                <w:sz w:val="20"/>
              </w:rPr>
              <w:lastRenderedPageBreak/>
              <w:br w:type="page"/>
            </w:r>
            <w:r w:rsidRPr="00EF1129">
              <w:rPr>
                <w:rFonts w:asciiTheme="minorHAnsi" w:hAnsiTheme="minorHAnsi"/>
                <w:b/>
                <w:noProof/>
                <w:sz w:val="20"/>
              </w:rPr>
              <w:t>Funkcionalna znanja</w:t>
            </w:r>
            <w:r w:rsidRPr="00EF1129">
              <w:rPr>
                <w:rFonts w:asciiTheme="minorHAnsi" w:hAnsiTheme="minorHAnsi"/>
              </w:rPr>
              <w:t xml:space="preserve"> </w:t>
            </w:r>
          </w:p>
          <w:p w14:paraId="5DAAD4FE" w14:textId="77777777" w:rsidR="001E15E6" w:rsidRPr="00EF1129" w:rsidRDefault="001E15E6" w:rsidP="00DD6181">
            <w:pPr>
              <w:spacing w:before="0" w:after="0"/>
              <w:rPr>
                <w:rFonts w:asciiTheme="minorHAnsi" w:hAnsiTheme="minorHAnsi"/>
                <w:b/>
                <w:bCs/>
                <w:noProof/>
              </w:rPr>
            </w:pPr>
            <w:r w:rsidRPr="00AA7FC1">
              <w:rPr>
                <w:rFonts w:asciiTheme="minorHAnsi" w:hAnsiTheme="minorHAnsi"/>
                <w:color w:val="808080"/>
                <w:sz w:val="16"/>
                <w:szCs w:val="16"/>
              </w:rPr>
              <w:t>Opomba: prosimo, dodajte polja po potrebi.</w:t>
            </w:r>
          </w:p>
          <w:p w14:paraId="7DB9FF0B" w14:textId="453FFD42" w:rsidR="001E15E6" w:rsidRPr="00AA7FC1" w:rsidRDefault="001E15E6" w:rsidP="00DD6181">
            <w:pPr>
              <w:widowControl/>
              <w:adjustRightInd w:val="0"/>
              <w:snapToGrid w:val="0"/>
              <w:spacing w:before="240" w:after="240"/>
              <w:contextualSpacing w:val="0"/>
              <w:rPr>
                <w:rFonts w:asciiTheme="minorHAnsi" w:hAnsiTheme="minorHAnsi"/>
                <w:sz w:val="20"/>
              </w:rPr>
            </w:pPr>
            <w:r w:rsidRPr="00AA7FC1">
              <w:rPr>
                <w:rFonts w:asciiTheme="minorHAnsi" w:hAnsiTheme="minorHAnsi"/>
                <w:sz w:val="20"/>
              </w:rPr>
              <w:t>a) Druga izobrazba</w:t>
            </w:r>
            <w:r w:rsidR="00DC52BC">
              <w:rPr>
                <w:rFonts w:asciiTheme="minorHAnsi" w:hAnsiTheme="minorHAnsi"/>
                <w:sz w:val="20"/>
              </w:rPr>
              <w:t xml:space="preserve">, </w:t>
            </w:r>
            <w:r w:rsidRPr="00AA7FC1">
              <w:rPr>
                <w:rFonts w:asciiTheme="minorHAnsi" w:hAnsiTheme="minorHAnsi"/>
                <w:sz w:val="20"/>
              </w:rPr>
              <w:t>dodatni opravljeni izpiti</w:t>
            </w:r>
            <w:r w:rsidR="00DC52BC">
              <w:rPr>
                <w:rFonts w:asciiTheme="minorHAnsi" w:hAnsiTheme="minorHAnsi"/>
                <w:sz w:val="20"/>
              </w:rPr>
              <w:t xml:space="preserve"> in usposabljanja</w:t>
            </w:r>
            <w:r w:rsidRPr="00AA7FC1">
              <w:rPr>
                <w:rFonts w:asciiTheme="minorHAnsi" w:hAnsiTheme="minorHAnsi"/>
                <w:sz w:val="20"/>
              </w:rPr>
              <w:t>:</w:t>
            </w:r>
          </w:p>
        </w:tc>
        <w:tc>
          <w:tcPr>
            <w:tcW w:w="2490" w:type="dxa"/>
            <w:tcBorders>
              <w:top w:val="nil"/>
              <w:left w:val="nil"/>
            </w:tcBorders>
            <w:noWrap/>
            <w:vAlign w:val="bottom"/>
          </w:tcPr>
          <w:p w14:paraId="637A42FA" w14:textId="77777777" w:rsidR="001E15E6" w:rsidRPr="00AA7FC1" w:rsidRDefault="001E15E6" w:rsidP="00DD6181">
            <w:pPr>
              <w:rPr>
                <w:rFonts w:asciiTheme="minorHAnsi" w:hAnsiTheme="minorHAnsi"/>
                <w:sz w:val="20"/>
              </w:rPr>
            </w:pPr>
            <w:r w:rsidRPr="00AA7FC1">
              <w:rPr>
                <w:rFonts w:asciiTheme="minorHAnsi" w:hAnsiTheme="minorHAnsi"/>
                <w:sz w:val="20"/>
              </w:rPr>
              <w:t>Datum:</w:t>
            </w:r>
          </w:p>
        </w:tc>
      </w:tr>
      <w:bookmarkEnd w:id="3"/>
      <w:tr w:rsidR="001E15E6" w:rsidRPr="00AA7FC1" w14:paraId="6C57C2B5" w14:textId="77777777" w:rsidTr="00DD6181">
        <w:trPr>
          <w:trHeight w:val="283"/>
        </w:trPr>
        <w:tc>
          <w:tcPr>
            <w:tcW w:w="6521" w:type="dxa"/>
            <w:tcBorders>
              <w:right w:val="single" w:sz="4" w:space="0" w:color="auto"/>
            </w:tcBorders>
            <w:noWrap/>
          </w:tcPr>
          <w:p w14:paraId="141B57FF" w14:textId="4F13F11B" w:rsidR="001E15E6" w:rsidRPr="00AA7FC1" w:rsidRDefault="00A45C10" w:rsidP="00DD6181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Usposabljanje za imenovanje v naziv</w:t>
            </w:r>
            <w:r w:rsidR="00E15451">
              <w:rPr>
                <w:rFonts w:asciiTheme="minorHAnsi" w:hAnsiTheme="minorHAnsi"/>
                <w:sz w:val="20"/>
              </w:rPr>
              <w:t xml:space="preserve">                DA  </w:t>
            </w:r>
            <w:sdt>
              <w:sdtPr>
                <w:rPr>
                  <w:rFonts w:asciiTheme="minorHAnsi" w:hAnsiTheme="minorHAnsi"/>
                  <w:sz w:val="20"/>
                </w:rPr>
                <w:id w:val="-422948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545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15451">
              <w:rPr>
                <w:rFonts w:asciiTheme="minorHAnsi" w:hAnsiTheme="minorHAnsi"/>
                <w:sz w:val="20"/>
              </w:rPr>
              <w:t xml:space="preserve">  NE  </w:t>
            </w:r>
            <w:sdt>
              <w:sdtPr>
                <w:rPr>
                  <w:rFonts w:asciiTheme="minorHAnsi" w:hAnsiTheme="minorHAnsi"/>
                  <w:sz w:val="20"/>
                </w:rPr>
                <w:id w:val="-463505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545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noWrap/>
          </w:tcPr>
          <w:p w14:paraId="780B80C3" w14:textId="47611420" w:rsidR="001E15E6" w:rsidRPr="00AA7FC1" w:rsidRDefault="001E15E6" w:rsidP="00DD6181">
            <w:pPr>
              <w:rPr>
                <w:rFonts w:asciiTheme="minorHAnsi" w:hAnsiTheme="minorHAnsi"/>
                <w:sz w:val="20"/>
              </w:rPr>
            </w:pPr>
            <w:r w:rsidRPr="00AA7FC1">
              <w:rPr>
                <w:rFonts w:asciiTheme="minorHAnsi" w:hAnsiTheme="minorHAnsi"/>
                <w:sz w:val="20"/>
              </w:rPr>
              <w:t> </w:t>
            </w:r>
            <w:r w:rsidRPr="00AA7FC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AA7FC1">
              <w:rPr>
                <w:rFonts w:asciiTheme="minorHAnsi" w:hAnsiTheme="minorHAnsi"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sz w:val="20"/>
              </w:rPr>
            </w:r>
            <w:r w:rsidRPr="00AA7FC1">
              <w:rPr>
                <w:rFonts w:asciiTheme="minorHAnsi" w:hAnsiTheme="minorHAnsi"/>
                <w:sz w:val="20"/>
              </w:rPr>
              <w:fldChar w:fldCharType="separate"/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sz w:val="20"/>
              </w:rPr>
              <w:fldChar w:fldCharType="end"/>
            </w:r>
          </w:p>
        </w:tc>
      </w:tr>
      <w:tr w:rsidR="001E15E6" w:rsidRPr="00AA7FC1" w14:paraId="2DFCBAEB" w14:textId="77777777" w:rsidTr="00DD6181">
        <w:trPr>
          <w:trHeight w:val="283"/>
        </w:trPr>
        <w:tc>
          <w:tcPr>
            <w:tcW w:w="6521" w:type="dxa"/>
            <w:tcBorders>
              <w:right w:val="single" w:sz="4" w:space="0" w:color="auto"/>
            </w:tcBorders>
            <w:noWrap/>
          </w:tcPr>
          <w:p w14:paraId="7DD57BFB" w14:textId="2FE0247A" w:rsidR="001E15E6" w:rsidRPr="00AA7FC1" w:rsidRDefault="001E15E6" w:rsidP="00DD6181">
            <w:pPr>
              <w:rPr>
                <w:rFonts w:asciiTheme="minorHAnsi" w:hAnsiTheme="minorHAnsi"/>
                <w:sz w:val="20"/>
              </w:rPr>
            </w:pPr>
            <w:r w:rsidRPr="00AA7FC1">
              <w:rPr>
                <w:rFonts w:asciiTheme="minorHAnsi" w:hAnsiTheme="minorHAnsi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A7FC1">
              <w:rPr>
                <w:rFonts w:asciiTheme="minorHAnsi" w:hAnsiTheme="minorHAnsi"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sz w:val="20"/>
              </w:rPr>
            </w:r>
            <w:r w:rsidRPr="00AA7FC1">
              <w:rPr>
                <w:rFonts w:asciiTheme="minorHAnsi" w:hAnsiTheme="minorHAnsi"/>
                <w:sz w:val="20"/>
              </w:rPr>
              <w:fldChar w:fldCharType="separate"/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noWrap/>
          </w:tcPr>
          <w:p w14:paraId="0202517C" w14:textId="7E893C65" w:rsidR="001E15E6" w:rsidRPr="00AA7FC1" w:rsidRDefault="001E15E6" w:rsidP="00DD6181">
            <w:pPr>
              <w:rPr>
                <w:rFonts w:asciiTheme="minorHAnsi" w:hAnsiTheme="minorHAnsi"/>
                <w:sz w:val="20"/>
              </w:rPr>
            </w:pPr>
            <w:r w:rsidRPr="00AA7FC1">
              <w:rPr>
                <w:rFonts w:asciiTheme="minorHAnsi" w:hAnsiTheme="minorHAnsi"/>
                <w:sz w:val="20"/>
              </w:rPr>
              <w:t> </w:t>
            </w:r>
            <w:r w:rsidRPr="00AA7FC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AA7FC1">
              <w:rPr>
                <w:rFonts w:asciiTheme="minorHAnsi" w:hAnsiTheme="minorHAnsi"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sz w:val="20"/>
              </w:rPr>
            </w:r>
            <w:r w:rsidRPr="00AA7FC1">
              <w:rPr>
                <w:rFonts w:asciiTheme="minorHAnsi" w:hAnsiTheme="minorHAnsi"/>
                <w:sz w:val="20"/>
              </w:rPr>
              <w:fldChar w:fldCharType="separate"/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sz w:val="20"/>
              </w:rPr>
              <w:fldChar w:fldCharType="end"/>
            </w:r>
          </w:p>
        </w:tc>
      </w:tr>
      <w:tr w:rsidR="001E15E6" w:rsidRPr="00AA7FC1" w14:paraId="00487E1E" w14:textId="77777777" w:rsidTr="00DD6181">
        <w:trPr>
          <w:trHeight w:val="283"/>
        </w:trPr>
        <w:tc>
          <w:tcPr>
            <w:tcW w:w="6521" w:type="dxa"/>
            <w:tcBorders>
              <w:right w:val="single" w:sz="4" w:space="0" w:color="auto"/>
            </w:tcBorders>
            <w:noWrap/>
          </w:tcPr>
          <w:p w14:paraId="539B9E0B" w14:textId="10ECD407" w:rsidR="001E15E6" w:rsidRPr="00AA7FC1" w:rsidRDefault="001E15E6" w:rsidP="00DD6181">
            <w:pPr>
              <w:rPr>
                <w:rFonts w:asciiTheme="minorHAnsi" w:hAnsiTheme="minorHAnsi"/>
                <w:sz w:val="20"/>
              </w:rPr>
            </w:pPr>
            <w:r w:rsidRPr="00AA7FC1">
              <w:rPr>
                <w:rFonts w:asciiTheme="minorHAnsi" w:hAnsiTheme="minorHAnsi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A7FC1">
              <w:rPr>
                <w:rFonts w:asciiTheme="minorHAnsi" w:hAnsiTheme="minorHAnsi"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sz w:val="20"/>
              </w:rPr>
            </w:r>
            <w:r w:rsidRPr="00AA7FC1">
              <w:rPr>
                <w:rFonts w:asciiTheme="minorHAnsi" w:hAnsiTheme="minorHAnsi"/>
                <w:sz w:val="20"/>
              </w:rPr>
              <w:fldChar w:fldCharType="separate"/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noWrap/>
          </w:tcPr>
          <w:p w14:paraId="140AE038" w14:textId="4886FF8A" w:rsidR="001E15E6" w:rsidRPr="00AA7FC1" w:rsidRDefault="001E15E6" w:rsidP="00DD6181">
            <w:pPr>
              <w:rPr>
                <w:rFonts w:asciiTheme="minorHAnsi" w:hAnsiTheme="minorHAnsi"/>
                <w:sz w:val="20"/>
              </w:rPr>
            </w:pPr>
            <w:r w:rsidRPr="00AA7FC1">
              <w:rPr>
                <w:rFonts w:asciiTheme="minorHAnsi" w:hAnsiTheme="minorHAnsi"/>
                <w:sz w:val="20"/>
              </w:rPr>
              <w:t> </w:t>
            </w:r>
            <w:r w:rsidRPr="00AA7FC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AA7FC1">
              <w:rPr>
                <w:rFonts w:asciiTheme="minorHAnsi" w:hAnsiTheme="minorHAnsi"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sz w:val="20"/>
              </w:rPr>
            </w:r>
            <w:r w:rsidRPr="00AA7FC1">
              <w:rPr>
                <w:rFonts w:asciiTheme="minorHAnsi" w:hAnsiTheme="minorHAnsi"/>
                <w:sz w:val="20"/>
              </w:rPr>
              <w:fldChar w:fldCharType="separate"/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sz w:val="20"/>
              </w:rPr>
              <w:fldChar w:fldCharType="end"/>
            </w:r>
          </w:p>
        </w:tc>
      </w:tr>
    </w:tbl>
    <w:p w14:paraId="781AFA18" w14:textId="77777777" w:rsidR="001E15E6" w:rsidRPr="00AA7FC1" w:rsidRDefault="001E15E6" w:rsidP="001E15E6">
      <w:pPr>
        <w:spacing w:before="0" w:after="0"/>
        <w:rPr>
          <w:rFonts w:asciiTheme="minorHAnsi" w:hAnsiTheme="minorHAnsi"/>
          <w:sz w:val="20"/>
        </w:rPr>
      </w:pPr>
      <w:r w:rsidRPr="00AA7FC1">
        <w:rPr>
          <w:rFonts w:asciiTheme="minorHAnsi" w:hAnsiTheme="minorHAnsi"/>
          <w:bCs/>
          <w:noProof/>
          <w:sz w:val="20"/>
          <w:lang w:eastAsia="sl-SI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7B23BBA" wp14:editId="1763C915">
                <wp:simplePos x="0" y="0"/>
                <wp:positionH relativeFrom="column">
                  <wp:posOffset>-327660</wp:posOffset>
                </wp:positionH>
                <wp:positionV relativeFrom="paragraph">
                  <wp:posOffset>-184150</wp:posOffset>
                </wp:positionV>
                <wp:extent cx="6236970" cy="5543550"/>
                <wp:effectExtent l="0" t="0" r="0" b="0"/>
                <wp:wrapNone/>
                <wp:docPr id="11" name="Pravokot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6970" cy="5543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35A60" id="Pravokotnik 11" o:spid="_x0000_s1026" style="position:absolute;margin-left:-25.8pt;margin-top:-14.5pt;width:491.1pt;height:436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" fillcolor="window" stroked="f" strokeweight=".5pt"/>
            </w:pict>
          </mc:Fallback>
        </mc:AlternateContent>
      </w:r>
      <w:r w:rsidRPr="00AA7FC1">
        <w:rPr>
          <w:rFonts w:asciiTheme="minorHAnsi" w:hAnsiTheme="minorHAnsi"/>
          <w:bCs/>
          <w:sz w:val="20"/>
        </w:rPr>
        <w:br/>
      </w:r>
      <w:r w:rsidRPr="00AA7FC1">
        <w:rPr>
          <w:rFonts w:asciiTheme="minorHAnsi" w:hAnsiTheme="minorHAnsi"/>
          <w:sz w:val="20"/>
        </w:rPr>
        <w:t>b) Delo z računalnikom:</w:t>
      </w:r>
      <w:r w:rsidRPr="00AA7FC1">
        <w:rPr>
          <w:rFonts w:asciiTheme="minorHAnsi" w:hAnsiTheme="minorHAnsi"/>
          <w:sz w:val="20"/>
        </w:rPr>
        <w:br/>
      </w:r>
    </w:p>
    <w:tbl>
      <w:tblPr>
        <w:tblStyle w:val="Tabelamrea1"/>
        <w:tblW w:w="9072" w:type="dxa"/>
        <w:tblLayout w:type="fixed"/>
        <w:tblCellMar>
          <w:lef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1E15E6" w:rsidRPr="00AA7FC1" w14:paraId="24540232" w14:textId="77777777" w:rsidTr="00DD6181">
        <w:trPr>
          <w:trHeight w:val="283"/>
        </w:trPr>
        <w:tc>
          <w:tcPr>
            <w:tcW w:w="9072" w:type="dxa"/>
            <w:tcBorders>
              <w:top w:val="nil"/>
            </w:tcBorders>
            <w:vAlign w:val="center"/>
          </w:tcPr>
          <w:p w14:paraId="3DF96993" w14:textId="77777777" w:rsidR="001E15E6" w:rsidRPr="00AA7FC1" w:rsidRDefault="001E15E6" w:rsidP="00DD6181">
            <w:pPr>
              <w:spacing w:before="0"/>
              <w:rPr>
                <w:rFonts w:asciiTheme="minorHAnsi" w:hAnsiTheme="minorHAnsi"/>
                <w:b/>
                <w:sz w:val="20"/>
              </w:rPr>
            </w:pPr>
            <w:r w:rsidRPr="00AA7FC1">
              <w:rPr>
                <w:rFonts w:asciiTheme="minorHAnsi" w:hAnsiTheme="minorHAnsi"/>
                <w:sz w:val="20"/>
              </w:rPr>
              <w:t xml:space="preserve">Računalniški programi: </w:t>
            </w:r>
          </w:p>
        </w:tc>
      </w:tr>
      <w:tr w:rsidR="001E15E6" w:rsidRPr="00AA7FC1" w14:paraId="097C4FBF" w14:textId="77777777" w:rsidTr="00DD6181">
        <w:trPr>
          <w:trHeight w:val="283"/>
        </w:trPr>
        <w:tc>
          <w:tcPr>
            <w:tcW w:w="9072" w:type="dxa"/>
          </w:tcPr>
          <w:p w14:paraId="6A52E732" w14:textId="4F0D7FAF" w:rsidR="001E15E6" w:rsidRPr="00AA7FC1" w:rsidRDefault="001E15E6" w:rsidP="00DD6181">
            <w:pPr>
              <w:rPr>
                <w:rFonts w:asciiTheme="minorHAnsi" w:hAnsiTheme="minorHAnsi"/>
                <w:sz w:val="20"/>
              </w:rPr>
            </w:pPr>
            <w:r w:rsidRPr="00AA7FC1">
              <w:rPr>
                <w:rFonts w:asciiTheme="minorHAnsi" w:hAnsiTheme="minorHAnsi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A7FC1">
              <w:rPr>
                <w:rFonts w:asciiTheme="minorHAnsi" w:hAnsiTheme="minorHAnsi"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sz w:val="20"/>
              </w:rPr>
            </w:r>
            <w:r w:rsidRPr="00AA7FC1">
              <w:rPr>
                <w:rFonts w:asciiTheme="minorHAnsi" w:hAnsiTheme="minorHAnsi"/>
                <w:sz w:val="20"/>
              </w:rPr>
              <w:fldChar w:fldCharType="separate"/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="00216E51">
              <w:rPr>
                <w:rFonts w:asciiTheme="minorHAnsi" w:hAnsiTheme="minorHAnsi"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sz w:val="20"/>
              </w:rPr>
              <w:fldChar w:fldCharType="end"/>
            </w:r>
          </w:p>
        </w:tc>
      </w:tr>
      <w:tr w:rsidR="002443F6" w:rsidRPr="00AA7FC1" w14:paraId="55243ED7" w14:textId="77777777" w:rsidTr="00DD6181">
        <w:trPr>
          <w:trHeight w:val="283"/>
        </w:trPr>
        <w:tc>
          <w:tcPr>
            <w:tcW w:w="9072" w:type="dxa"/>
          </w:tcPr>
          <w:p w14:paraId="20361083" w14:textId="0C2FAC0B" w:rsidR="002443F6" w:rsidRPr="00AA7FC1" w:rsidRDefault="002443F6" w:rsidP="00DD6181">
            <w:pPr>
              <w:rPr>
                <w:rFonts w:asciiTheme="minorHAnsi" w:hAnsiTheme="minorHAnsi"/>
                <w:sz w:val="20"/>
              </w:rPr>
            </w:pPr>
            <w:r w:rsidRPr="00AA7FC1">
              <w:rPr>
                <w:rFonts w:asciiTheme="minorHAnsi" w:hAnsiTheme="minorHAnsi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A7FC1">
              <w:rPr>
                <w:rFonts w:asciiTheme="minorHAnsi" w:hAnsiTheme="minorHAnsi"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sz w:val="20"/>
              </w:rPr>
            </w:r>
            <w:r w:rsidRPr="00AA7FC1">
              <w:rPr>
                <w:rFonts w:asciiTheme="minorHAnsi" w:hAnsiTheme="minorHAnsi"/>
                <w:sz w:val="20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sz w:val="20"/>
              </w:rPr>
              <w:fldChar w:fldCharType="end"/>
            </w:r>
          </w:p>
        </w:tc>
      </w:tr>
      <w:tr w:rsidR="002443F6" w:rsidRPr="00AA7FC1" w14:paraId="046602B0" w14:textId="77777777" w:rsidTr="00DD6181">
        <w:trPr>
          <w:trHeight w:val="283"/>
        </w:trPr>
        <w:tc>
          <w:tcPr>
            <w:tcW w:w="9072" w:type="dxa"/>
          </w:tcPr>
          <w:p w14:paraId="09E07E9D" w14:textId="1BE7D45A" w:rsidR="002443F6" w:rsidRPr="00AA7FC1" w:rsidRDefault="002443F6" w:rsidP="00DD6181">
            <w:pPr>
              <w:rPr>
                <w:rFonts w:asciiTheme="minorHAnsi" w:hAnsiTheme="minorHAnsi"/>
                <w:sz w:val="20"/>
              </w:rPr>
            </w:pPr>
            <w:r w:rsidRPr="00AA7FC1">
              <w:rPr>
                <w:rFonts w:asciiTheme="minorHAnsi" w:hAnsiTheme="minorHAnsi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A7FC1">
              <w:rPr>
                <w:rFonts w:asciiTheme="minorHAnsi" w:hAnsiTheme="minorHAnsi"/>
                <w:sz w:val="20"/>
              </w:rPr>
              <w:instrText xml:space="preserve"> FORMTEXT </w:instrText>
            </w:r>
            <w:r w:rsidRPr="00AA7FC1">
              <w:rPr>
                <w:rFonts w:asciiTheme="minorHAnsi" w:hAnsiTheme="minorHAnsi"/>
                <w:sz w:val="20"/>
              </w:rPr>
            </w:r>
            <w:r w:rsidRPr="00AA7FC1">
              <w:rPr>
                <w:rFonts w:asciiTheme="minorHAnsi" w:hAnsiTheme="minorHAnsi"/>
                <w:sz w:val="20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</w:rPr>
              <w:t> </w:t>
            </w:r>
            <w:r w:rsidRPr="00AA7FC1">
              <w:rPr>
                <w:rFonts w:asciiTheme="minorHAnsi" w:hAnsiTheme="minorHAnsi"/>
                <w:sz w:val="20"/>
              </w:rPr>
              <w:fldChar w:fldCharType="end"/>
            </w:r>
          </w:p>
        </w:tc>
      </w:tr>
    </w:tbl>
    <w:p w14:paraId="010BF90E" w14:textId="77777777" w:rsidR="001E15E6" w:rsidRPr="00AA7FC1" w:rsidRDefault="001E15E6" w:rsidP="001E15E6">
      <w:pPr>
        <w:rPr>
          <w:rFonts w:asciiTheme="minorHAnsi" w:hAnsiTheme="minorHAnsi"/>
          <w:bCs/>
          <w:sz w:val="20"/>
        </w:rPr>
      </w:pPr>
    </w:p>
    <w:p w14:paraId="435E3712" w14:textId="77777777" w:rsidR="001E15E6" w:rsidRPr="00AA7FC1" w:rsidRDefault="001E15E6" w:rsidP="001E15E6">
      <w:pPr>
        <w:keepNext/>
        <w:jc w:val="center"/>
        <w:outlineLvl w:val="2"/>
        <w:rPr>
          <w:rFonts w:asciiTheme="minorHAnsi" w:hAnsiTheme="minorHAnsi"/>
          <w:b/>
          <w:sz w:val="24"/>
        </w:rPr>
      </w:pPr>
    </w:p>
    <w:p w14:paraId="10739518" w14:textId="77777777" w:rsidR="001E15E6" w:rsidRPr="00AA7FC1" w:rsidRDefault="001E15E6" w:rsidP="001E15E6">
      <w:pPr>
        <w:keepNext/>
        <w:jc w:val="center"/>
        <w:outlineLvl w:val="2"/>
        <w:rPr>
          <w:rFonts w:asciiTheme="minorHAnsi" w:hAnsiTheme="minorHAnsi"/>
          <w:b/>
          <w:sz w:val="24"/>
        </w:rPr>
      </w:pPr>
    </w:p>
    <w:p w14:paraId="3D2B79B5" w14:textId="77777777" w:rsidR="001E15E6" w:rsidRPr="002D53D7" w:rsidRDefault="001E15E6" w:rsidP="001E15E6">
      <w:pPr>
        <w:keepNext/>
        <w:jc w:val="center"/>
        <w:outlineLvl w:val="2"/>
        <w:rPr>
          <w:rStyle w:val="RStekstBold"/>
        </w:rPr>
      </w:pPr>
      <w:r w:rsidRPr="00EF1129">
        <w:rPr>
          <w:rFonts w:asciiTheme="minorHAnsi" w:hAnsiTheme="minorHAnsi"/>
          <w:b/>
          <w:sz w:val="24"/>
        </w:rPr>
        <w:br/>
      </w:r>
      <w:r w:rsidRPr="002D53D7">
        <w:rPr>
          <w:rStyle w:val="RStekstBold"/>
        </w:rPr>
        <w:t>IZJAVA O IZPOLNJEVANJU POGOJEV</w:t>
      </w:r>
    </w:p>
    <w:p w14:paraId="47E8F33D" w14:textId="77777777" w:rsidR="001E15E6" w:rsidRPr="00AA7FC1" w:rsidRDefault="001E15E6" w:rsidP="001E15E6">
      <w:pPr>
        <w:pStyle w:val="RStekst"/>
      </w:pPr>
      <w:r w:rsidRPr="00AA7FC1">
        <w:t>Izjavljam, da:</w:t>
      </w:r>
    </w:p>
    <w:p w14:paraId="4EC846DF" w14:textId="480E8D6C" w:rsidR="001E15E6" w:rsidRDefault="001E15E6" w:rsidP="001E15E6">
      <w:pPr>
        <w:pStyle w:val="RSnatevanje"/>
      </w:pPr>
      <w:r w:rsidRPr="00095DCE">
        <w:t>izpolnjujem</w:t>
      </w:r>
      <w:r w:rsidR="005D2768">
        <w:t xml:space="preserve"> pogoj glede predpisane izobrazbe in</w:t>
      </w:r>
      <w:r w:rsidRPr="00095DCE">
        <w:t xml:space="preserve"> vse</w:t>
      </w:r>
      <w:r w:rsidR="005D2768">
        <w:t xml:space="preserve"> ostale</w:t>
      </w:r>
      <w:r w:rsidRPr="00095DCE">
        <w:t xml:space="preserve"> formalne pogoje za zasedbo delovnega mesta, za kater</w:t>
      </w:r>
      <w:r w:rsidR="00146CB7">
        <w:t>ega</w:t>
      </w:r>
      <w:r w:rsidRPr="00095DCE">
        <w:t xml:space="preserve"> kandidiram,</w:t>
      </w:r>
    </w:p>
    <w:p w14:paraId="36C259A1" w14:textId="5FA30933" w:rsidR="00B856E0" w:rsidRDefault="00B856E0" w:rsidP="001E15E6">
      <w:pPr>
        <w:pStyle w:val="RSnatevanje"/>
      </w:pPr>
      <w:r>
        <w:t>sem državljan/-ka Republike Slovenije,</w:t>
      </w:r>
    </w:p>
    <w:p w14:paraId="400DC3B7" w14:textId="77777777" w:rsidR="00B856E0" w:rsidRDefault="00B856E0" w:rsidP="00B856E0">
      <w:pPr>
        <w:pStyle w:val="RSnatevanje"/>
      </w:pPr>
      <w:r>
        <w:t>nisem bil/-a pravnomočno obsojen/-a zaradi naklepnega kaznivega dejanja, ki se preganja po uradni dolžnosti, in nisem bil/-a obsojen/-a na nepogojno kazen zapora v trajanju več kot šest mesecev,</w:t>
      </w:r>
    </w:p>
    <w:p w14:paraId="2AECFC09" w14:textId="014C9124" w:rsidR="00B856E0" w:rsidRPr="00095DCE" w:rsidRDefault="00B856E0" w:rsidP="00B856E0">
      <w:pPr>
        <w:pStyle w:val="RSnatevanje"/>
      </w:pPr>
      <w:r>
        <w:t>zoper mene ni vložena pravnomočna obtožnica zaradi naklepnega kaznivega dejanja, ki se preganja po uradni dolžnosti,</w:t>
      </w:r>
    </w:p>
    <w:p w14:paraId="7453BF70" w14:textId="47B420F1" w:rsidR="001E15E6" w:rsidRDefault="001E15E6" w:rsidP="001E15E6">
      <w:pPr>
        <w:pStyle w:val="RSnatevanje"/>
      </w:pPr>
      <w:r w:rsidRPr="00095DCE">
        <w:t>za namen</w:t>
      </w:r>
      <w:r w:rsidR="00B856E0">
        <w:t xml:space="preserve">e tega natečajnega postopka </w:t>
      </w:r>
      <w:r w:rsidRPr="00095DCE">
        <w:t>dovoljujem Računskemu sodišču Republike Slovenije pridobitev podatkov iz uradn</w:t>
      </w:r>
      <w:r w:rsidR="00B23101">
        <w:t>ih evidenc</w:t>
      </w:r>
      <w:r w:rsidR="001713E9">
        <w:t>.</w:t>
      </w:r>
    </w:p>
    <w:p w14:paraId="077269D3" w14:textId="77777777" w:rsidR="001E15E6" w:rsidRDefault="001E15E6" w:rsidP="001E15E6">
      <w:pPr>
        <w:pStyle w:val="RSnatevanje"/>
        <w:numPr>
          <w:ilvl w:val="0"/>
          <w:numId w:val="0"/>
        </w:numPr>
        <w:ind w:left="1"/>
      </w:pPr>
    </w:p>
    <w:p w14:paraId="4B526BAA" w14:textId="77777777" w:rsidR="001E15E6" w:rsidRPr="00253D25" w:rsidRDefault="001E15E6" w:rsidP="001E15E6">
      <w:pPr>
        <w:widowControl/>
        <w:adjustRightInd w:val="0"/>
        <w:snapToGrid w:val="0"/>
        <w:spacing w:before="0"/>
        <w:ind w:left="360"/>
        <w:contextualSpacing w:val="0"/>
        <w:rPr>
          <w:rFonts w:asciiTheme="minorHAnsi" w:hAnsiTheme="minorHAnsi"/>
          <w:bCs/>
          <w:sz w:val="20"/>
          <w:highlight w:val="yellow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5"/>
        <w:gridCol w:w="2633"/>
        <w:gridCol w:w="1367"/>
        <w:gridCol w:w="3079"/>
      </w:tblGrid>
      <w:tr w:rsidR="001E15E6" w:rsidRPr="00AA7FC1" w14:paraId="3C835DD1" w14:textId="77777777" w:rsidTr="00DD6181">
        <w:tc>
          <w:tcPr>
            <w:tcW w:w="1425" w:type="dxa"/>
            <w:vAlign w:val="bottom"/>
          </w:tcPr>
          <w:p w14:paraId="33F93273" w14:textId="77777777" w:rsidR="001E15E6" w:rsidRPr="002D53D7" w:rsidRDefault="001E15E6" w:rsidP="00DD6181">
            <w:pPr>
              <w:pStyle w:val="RS-tekst-obrazci-tabele"/>
            </w:pPr>
            <w:r w:rsidRPr="002D53D7">
              <w:t>Kraj in datum:</w:t>
            </w:r>
          </w:p>
        </w:tc>
        <w:tc>
          <w:tcPr>
            <w:tcW w:w="2633" w:type="dxa"/>
            <w:tcBorders>
              <w:bottom w:val="single" w:sz="4" w:space="0" w:color="auto"/>
            </w:tcBorders>
            <w:vAlign w:val="bottom"/>
          </w:tcPr>
          <w:p w14:paraId="7A112982" w14:textId="0F7946CD" w:rsidR="001E15E6" w:rsidRPr="002D53D7" w:rsidRDefault="001E15E6" w:rsidP="00DD6181">
            <w:pPr>
              <w:pStyle w:val="RS-tekst-obrazci-tabele"/>
            </w:pPr>
            <w:r w:rsidRPr="002D53D7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D53D7">
              <w:instrText xml:space="preserve"> FORMTEXT </w:instrText>
            </w:r>
            <w:r w:rsidRPr="002D53D7">
              <w:fldChar w:fldCharType="separate"/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Pr="002D53D7">
              <w:fldChar w:fldCharType="end"/>
            </w:r>
          </w:p>
        </w:tc>
        <w:tc>
          <w:tcPr>
            <w:tcW w:w="1367" w:type="dxa"/>
            <w:vAlign w:val="bottom"/>
          </w:tcPr>
          <w:p w14:paraId="7F726838" w14:textId="77777777" w:rsidR="001E15E6" w:rsidRPr="002D53D7" w:rsidRDefault="001E15E6" w:rsidP="00DD6181">
            <w:pPr>
              <w:pStyle w:val="RS-tekst-obrazci-tabele"/>
            </w:pPr>
            <w:r w:rsidRPr="002D53D7">
              <w:t xml:space="preserve">Podpis: </w:t>
            </w:r>
          </w:p>
        </w:tc>
        <w:tc>
          <w:tcPr>
            <w:tcW w:w="3079" w:type="dxa"/>
            <w:tcBorders>
              <w:bottom w:val="single" w:sz="4" w:space="0" w:color="auto"/>
            </w:tcBorders>
            <w:vAlign w:val="bottom"/>
          </w:tcPr>
          <w:p w14:paraId="63152042" w14:textId="57D2AD83" w:rsidR="001E15E6" w:rsidRPr="002D53D7" w:rsidRDefault="001E15E6" w:rsidP="00DD6181">
            <w:pPr>
              <w:pStyle w:val="RS-tekst-obrazci-tabele"/>
            </w:pPr>
            <w:r w:rsidRPr="002D53D7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D53D7">
              <w:instrText xml:space="preserve"> FORMTEXT </w:instrText>
            </w:r>
            <w:r w:rsidRPr="002D53D7">
              <w:fldChar w:fldCharType="separate"/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="00216E51">
              <w:rPr>
                <w:noProof/>
              </w:rPr>
              <w:t> </w:t>
            </w:r>
            <w:r w:rsidRPr="002D53D7">
              <w:fldChar w:fldCharType="end"/>
            </w:r>
          </w:p>
        </w:tc>
      </w:tr>
    </w:tbl>
    <w:p w14:paraId="16B2EC9A" w14:textId="77777777" w:rsidR="001E15E6" w:rsidRPr="00EF1129" w:rsidRDefault="001E15E6" w:rsidP="001E15E6">
      <w:pPr>
        <w:rPr>
          <w:rFonts w:asciiTheme="minorHAnsi" w:hAnsiTheme="minorHAnsi"/>
        </w:rPr>
      </w:pPr>
    </w:p>
    <w:p w14:paraId="692B82F8" w14:textId="77777777" w:rsidR="001E15E6" w:rsidRPr="005D1994" w:rsidRDefault="001E15E6" w:rsidP="001E15E6">
      <w:pPr>
        <w:pStyle w:val="RStekst"/>
      </w:pPr>
    </w:p>
    <w:p w14:paraId="0A6A5EC7" w14:textId="77777777" w:rsidR="00A72C76" w:rsidRPr="005D1994" w:rsidRDefault="00A72C76" w:rsidP="005A2B2E">
      <w:pPr>
        <w:pStyle w:val="RStekst"/>
      </w:pPr>
    </w:p>
    <w:sectPr w:rsidR="00A72C76" w:rsidRPr="005D1994" w:rsidSect="00400F52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985" w:right="1701" w:bottom="1474" w:left="1701" w:header="1814" w:footer="90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415279" w14:textId="77777777" w:rsidR="00D854AB" w:rsidRDefault="00D854AB">
      <w:r>
        <w:separator/>
      </w:r>
    </w:p>
    <w:p w14:paraId="1005C02E" w14:textId="77777777" w:rsidR="00D854AB" w:rsidRDefault="00D854AB"/>
    <w:p w14:paraId="47AA5E7B" w14:textId="77777777" w:rsidR="00D854AB" w:rsidRDefault="00D854AB"/>
    <w:p w14:paraId="6DF7703E" w14:textId="77777777" w:rsidR="00D854AB" w:rsidRDefault="00D854AB"/>
  </w:endnote>
  <w:endnote w:type="continuationSeparator" w:id="0">
    <w:p w14:paraId="5600C5A5" w14:textId="77777777" w:rsidR="00D854AB" w:rsidRDefault="00D854AB">
      <w:r>
        <w:continuationSeparator/>
      </w:r>
    </w:p>
    <w:p w14:paraId="76AB28C0" w14:textId="77777777" w:rsidR="00D854AB" w:rsidRDefault="00D854AB"/>
    <w:p w14:paraId="1F47377A" w14:textId="77777777" w:rsidR="00D854AB" w:rsidRDefault="00D854AB"/>
    <w:p w14:paraId="0A280230" w14:textId="77777777" w:rsidR="00D854AB" w:rsidRDefault="00D854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tevilkastrani"/>
        <w:b/>
      </w:rPr>
      <w:id w:val="-2074801220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676BF4B2" w14:textId="77777777" w:rsidR="00EB2919" w:rsidRPr="00C07BDC" w:rsidRDefault="00EA4DD2" w:rsidP="00C07BDC">
        <w:pPr>
          <w:pStyle w:val="Noga"/>
          <w:rPr>
            <w:b w:val="0"/>
          </w:rPr>
        </w:pPr>
        <w:r w:rsidRPr="00F00190">
          <w:rPr>
            <w:rStyle w:val="tevilkastrani"/>
            <w:b/>
          </w:rPr>
          <w:fldChar w:fldCharType="begin"/>
        </w:r>
        <w:r w:rsidRPr="00F00190">
          <w:rPr>
            <w:rStyle w:val="tevilkastrani"/>
            <w:b/>
          </w:rPr>
          <w:instrText xml:space="preserve"> PAGE </w:instrText>
        </w:r>
        <w:r w:rsidRPr="00F00190">
          <w:rPr>
            <w:rStyle w:val="tevilkastrani"/>
            <w:b/>
          </w:rPr>
          <w:fldChar w:fldCharType="separate"/>
        </w:r>
        <w:r w:rsidR="00C361C8">
          <w:rPr>
            <w:rStyle w:val="tevilkastrani"/>
            <w:b/>
            <w:noProof/>
          </w:rPr>
          <w:t>2</w:t>
        </w:r>
        <w:r w:rsidRPr="00F00190">
          <w:rPr>
            <w:rStyle w:val="tevilkastrani"/>
            <w:b/>
          </w:rPr>
          <w:fldChar w:fldCharType="end"/>
        </w:r>
      </w:p>
    </w:sdtContent>
  </w:sdt>
  <w:p w14:paraId="33972C27" w14:textId="77777777" w:rsidR="002F3028" w:rsidRDefault="002F30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tevilkastrani"/>
      </w:rPr>
      <w:id w:val="364955130"/>
      <w:docPartObj>
        <w:docPartGallery w:val="Page Numbers (Bottom of Page)"/>
        <w:docPartUnique/>
      </w:docPartObj>
    </w:sdtPr>
    <w:sdtEndPr>
      <w:rPr>
        <w:rStyle w:val="tevilkastrani"/>
        <w:b/>
        <w:szCs w:val="17"/>
      </w:rPr>
    </w:sdtEndPr>
    <w:sdtContent>
      <w:p w14:paraId="273242C1" w14:textId="77777777" w:rsidR="009B7DF9" w:rsidRPr="00936EBA" w:rsidRDefault="00EA4DD2" w:rsidP="00F00190">
        <w:pPr>
          <w:pStyle w:val="Noga"/>
          <w:jc w:val="right"/>
          <w:rPr>
            <w:b w:val="0"/>
          </w:rPr>
        </w:pPr>
        <w:r w:rsidRPr="00936EBA">
          <w:rPr>
            <w:rStyle w:val="tevilkastrani"/>
            <w:b/>
          </w:rPr>
          <w:fldChar w:fldCharType="begin"/>
        </w:r>
        <w:r w:rsidRPr="00936EBA">
          <w:rPr>
            <w:rStyle w:val="tevilkastrani"/>
            <w:b/>
          </w:rPr>
          <w:instrText xml:space="preserve"> PAGE </w:instrText>
        </w:r>
        <w:r w:rsidRPr="00936EBA">
          <w:rPr>
            <w:rStyle w:val="tevilkastrani"/>
            <w:b/>
          </w:rPr>
          <w:fldChar w:fldCharType="separate"/>
        </w:r>
        <w:r w:rsidR="00400F52">
          <w:rPr>
            <w:rStyle w:val="tevilkastrani"/>
            <w:b/>
            <w:noProof/>
          </w:rPr>
          <w:t>1</w:t>
        </w:r>
        <w:r w:rsidRPr="00936EBA">
          <w:rPr>
            <w:rStyle w:val="tevilkastrani"/>
            <w:b/>
          </w:rPr>
          <w:fldChar w:fldCharType="end"/>
        </w:r>
      </w:p>
    </w:sdtContent>
  </w:sdt>
  <w:p w14:paraId="4E37BC94" w14:textId="77777777" w:rsidR="00EB2919" w:rsidRDefault="00EB2919"/>
  <w:p w14:paraId="4B4A6B22" w14:textId="77777777" w:rsidR="002F3028" w:rsidRDefault="002F302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3EC35" w14:textId="77777777" w:rsidR="00E7361E" w:rsidRDefault="00E7361E" w:rsidP="00F00190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80ECF4" w14:textId="77777777" w:rsidR="00D854AB" w:rsidRPr="00C07BDC" w:rsidRDefault="00D854AB">
      <w:pPr>
        <w:rPr>
          <w:color w:val="7F7F7F" w:themeColor="text1" w:themeTint="80"/>
          <w:sz w:val="60"/>
          <w:szCs w:val="60"/>
        </w:rPr>
      </w:pPr>
      <w:r w:rsidRPr="00935F2E">
        <w:rPr>
          <w:color w:val="7F7F7F" w:themeColor="text1" w:themeTint="80"/>
          <w:sz w:val="60"/>
          <w:szCs w:val="60"/>
        </w:rPr>
        <w:separator/>
      </w:r>
    </w:p>
  </w:footnote>
  <w:footnote w:type="continuationSeparator" w:id="0">
    <w:p w14:paraId="4B3D1E0B" w14:textId="77777777" w:rsidR="00D854AB" w:rsidRDefault="00D854AB">
      <w:r>
        <w:continuationSeparator/>
      </w:r>
    </w:p>
    <w:p w14:paraId="02B6708E" w14:textId="77777777" w:rsidR="00D854AB" w:rsidRDefault="00D854AB"/>
    <w:p w14:paraId="2C08A1EC" w14:textId="77777777" w:rsidR="00D854AB" w:rsidRDefault="00D854AB"/>
    <w:p w14:paraId="6238A643" w14:textId="77777777" w:rsidR="00D854AB" w:rsidRDefault="00D854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24C22" w14:textId="77777777" w:rsidR="00530CDC" w:rsidRPr="00253177" w:rsidRDefault="00530CDC" w:rsidP="009251E1">
    <w:pPr>
      <w:tabs>
        <w:tab w:val="left" w:pos="3969"/>
      </w:tabs>
      <w:spacing w:line="240" w:lineRule="exact"/>
      <w:rPr>
        <w:sz w:val="16"/>
        <w:szCs w:val="16"/>
      </w:rPr>
    </w:pPr>
  </w:p>
  <w:p w14:paraId="415F91F0" w14:textId="77777777" w:rsidR="00EB2919" w:rsidRDefault="00EB2919"/>
  <w:p w14:paraId="0A6E7903" w14:textId="77777777" w:rsidR="002F3028" w:rsidRDefault="002F302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C823D" w14:textId="77777777" w:rsidR="00FF561B" w:rsidRPr="00FF561B" w:rsidRDefault="00FF561B" w:rsidP="00FF561B">
    <w:pPr>
      <w:tabs>
        <w:tab w:val="left" w:pos="3969"/>
      </w:tabs>
      <w:spacing w:line="240" w:lineRule="exact"/>
      <w:ind w:left="1" w:firstLine="1"/>
      <w:rPr>
        <w:sz w:val="16"/>
        <w:szCs w:val="16"/>
      </w:rPr>
    </w:pPr>
    <w:r w:rsidRPr="00FF561B">
      <w:rPr>
        <w:sz w:val="16"/>
        <w:szCs w:val="16"/>
      </w:rPr>
      <w:t xml:space="preserve">Računsko sodišče Republike Slovenije </w:t>
    </w:r>
    <w:r w:rsidRPr="00FF561B">
      <w:rPr>
        <w:sz w:val="16"/>
        <w:szCs w:val="16"/>
      </w:rPr>
      <w:tab/>
      <w:t>T: 01 478 58 00</w:t>
    </w:r>
    <w:r w:rsidRPr="00FF561B">
      <w:rPr>
        <w:sz w:val="16"/>
        <w:szCs w:val="16"/>
      </w:rPr>
      <w:br/>
    </w:r>
    <w:r w:rsidRPr="00FF561B">
      <w:rPr>
        <w:noProof/>
        <w:sz w:val="16"/>
        <w:szCs w:val="16"/>
      </w:rPr>
      <w:drawing>
        <wp:anchor distT="0" distB="0" distL="114300" distR="114300" simplePos="0" relativeHeight="251659264" behindDoc="0" locked="1" layoutInCell="1" allowOverlap="1" wp14:anchorId="32EA8C40" wp14:editId="6B133C3A">
          <wp:simplePos x="0" y="0"/>
          <wp:positionH relativeFrom="page">
            <wp:posOffset>561975</wp:posOffset>
          </wp:positionH>
          <wp:positionV relativeFrom="topMargin">
            <wp:posOffset>648970</wp:posOffset>
          </wp:positionV>
          <wp:extent cx="1896745" cy="320040"/>
          <wp:effectExtent l="0" t="0" r="8255" b="3810"/>
          <wp:wrapTopAndBottom/>
          <wp:docPr id="4" name="Slika 116" descr="Logotip računskega sodišča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116" descr="Logotip računskega sodišča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561B">
      <w:rPr>
        <w:sz w:val="16"/>
        <w:szCs w:val="16"/>
      </w:rPr>
      <w:t>Slovenska cesta 50, 1000 Ljubljana</w:t>
    </w:r>
    <w:r w:rsidRPr="00FF561B">
      <w:rPr>
        <w:sz w:val="16"/>
        <w:szCs w:val="16"/>
      </w:rPr>
      <w:tab/>
    </w:r>
    <w:r w:rsidRPr="00FF561B">
      <w:rPr>
        <w:sz w:val="16"/>
        <w:szCs w:val="16"/>
      </w:rPr>
      <w:tab/>
      <w:t>E: sloaud@rs-rs.si</w:t>
    </w:r>
  </w:p>
  <w:p w14:paraId="184D554D" w14:textId="77777777" w:rsidR="00400F52" w:rsidRPr="009251E1" w:rsidRDefault="00FF561B" w:rsidP="00FF561B">
    <w:pPr>
      <w:tabs>
        <w:tab w:val="left" w:pos="3969"/>
      </w:tabs>
      <w:spacing w:line="240" w:lineRule="exact"/>
      <w:ind w:left="1" w:firstLine="1"/>
      <w:rPr>
        <w:sz w:val="16"/>
        <w:szCs w:val="16"/>
      </w:rPr>
    </w:pPr>
    <w:r w:rsidRPr="00FF561B">
      <w:rPr>
        <w:sz w:val="16"/>
        <w:szCs w:val="16"/>
      </w:rPr>
      <w:tab/>
      <w:t>www.rs-rs.si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87D4F"/>
    <w:multiLevelType w:val="multilevel"/>
    <w:tmpl w:val="CBC25A56"/>
    <w:lvl w:ilvl="0">
      <w:start w:val="1"/>
      <w:numFmt w:val="bullet"/>
      <w:lvlText w:val=""/>
      <w:lvlJc w:val="left"/>
      <w:pPr>
        <w:ind w:left="1191" w:hanging="397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315E3E"/>
    <w:multiLevelType w:val="multilevel"/>
    <w:tmpl w:val="9E40746C"/>
    <w:lvl w:ilvl="0">
      <w:start w:val="1"/>
      <w:numFmt w:val="upperRoman"/>
      <w:pStyle w:val="RS-tekst-obrazci-natevanje-01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" w15:restartNumberingAfterBreak="0">
    <w:nsid w:val="0900716E"/>
    <w:multiLevelType w:val="multilevel"/>
    <w:tmpl w:val="C2F0FF70"/>
    <w:styleLink w:val="Slog2"/>
    <w:lvl w:ilvl="0">
      <w:start w:val="1"/>
      <w:numFmt w:val="decimal"/>
      <w:suff w:val="space"/>
      <w:lvlText w:val="Slika %1:"/>
      <w:lvlJc w:val="left"/>
      <w:pPr>
        <w:ind w:left="964" w:hanging="9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kern w:val="0"/>
        <w:sz w:val="18"/>
        <w:u w:val="none"/>
        <w:vertAlign w:val="baseline"/>
        <w14:cntxtAlts w14:val="0"/>
      </w:rPr>
    </w:lvl>
    <w:lvl w:ilvl="1">
      <w:start w:val="1"/>
      <w:numFmt w:val="lowerLetter"/>
      <w:lvlText w:val="%2."/>
      <w:lvlJc w:val="left"/>
      <w:pPr>
        <w:ind w:left="24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4" w:hanging="180"/>
      </w:pPr>
      <w:rPr>
        <w:rFonts w:hint="default"/>
      </w:rPr>
    </w:lvl>
  </w:abstractNum>
  <w:abstractNum w:abstractNumId="3" w15:restartNumberingAfterBreak="0">
    <w:nsid w:val="29961564"/>
    <w:multiLevelType w:val="multilevel"/>
    <w:tmpl w:val="40C05150"/>
    <w:lvl w:ilvl="0">
      <w:start w:val="1"/>
      <w:numFmt w:val="lowerLetter"/>
      <w:pStyle w:val="RSnatevanjeB"/>
      <w:lvlText w:val="%1)"/>
      <w:lvlJc w:val="left"/>
      <w:pPr>
        <w:ind w:left="398" w:hanging="397"/>
      </w:pPr>
      <w:rPr>
        <w:rFonts w:hint="default"/>
      </w:rPr>
    </w:lvl>
    <w:lvl w:ilvl="1">
      <w:start w:val="1"/>
      <w:numFmt w:val="bullet"/>
      <w:pStyle w:val="RSnatevanje"/>
      <w:lvlText w:val=""/>
      <w:lvlJc w:val="left"/>
      <w:pPr>
        <w:ind w:left="398" w:hanging="397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bullet"/>
      <w:pStyle w:val="RSnatevanje2"/>
      <w:lvlText w:val=""/>
      <w:lvlJc w:val="left"/>
      <w:pPr>
        <w:tabs>
          <w:tab w:val="num" w:pos="795"/>
        </w:tabs>
        <w:ind w:left="795" w:hanging="397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ind w:left="288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1" w:hanging="180"/>
      </w:pPr>
      <w:rPr>
        <w:rFonts w:hint="default"/>
      </w:rPr>
    </w:lvl>
  </w:abstractNum>
  <w:abstractNum w:abstractNumId="4" w15:restartNumberingAfterBreak="0">
    <w:nsid w:val="34C52E4D"/>
    <w:multiLevelType w:val="multilevel"/>
    <w:tmpl w:val="BDD62CBA"/>
    <w:lvl w:ilvl="0">
      <w:start w:val="1"/>
      <w:numFmt w:val="bullet"/>
      <w:lvlText w:val="–"/>
      <w:lvlJc w:val="left"/>
      <w:pPr>
        <w:ind w:left="794" w:hanging="397"/>
      </w:pPr>
      <w:rPr>
        <w:rFonts w:ascii="Cambria" w:hAnsi="Cambria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8585F"/>
    <w:multiLevelType w:val="hybridMultilevel"/>
    <w:tmpl w:val="8DF44A74"/>
    <w:lvl w:ilvl="0" w:tplc="995CC55A">
      <w:start w:val="1"/>
      <w:numFmt w:val="decimal"/>
      <w:pStyle w:val="RS-tekst-obrazci-natevanje-02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85F6E"/>
    <w:multiLevelType w:val="multilevel"/>
    <w:tmpl w:val="5A8E626A"/>
    <w:lvl w:ilvl="0">
      <w:start w:val="1"/>
      <w:numFmt w:val="bullet"/>
      <w:lvlText w:val=""/>
      <w:lvlJc w:val="left"/>
      <w:pPr>
        <w:tabs>
          <w:tab w:val="num" w:pos="403"/>
        </w:tabs>
        <w:ind w:left="403" w:hanging="397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vertAlign w:val="baseline"/>
      </w:rPr>
    </w:lvl>
    <w:lvl w:ilvl="1">
      <w:start w:val="1"/>
      <w:numFmt w:val="bullet"/>
      <w:lvlText w:val="–"/>
      <w:lvlJc w:val="left"/>
      <w:pPr>
        <w:tabs>
          <w:tab w:val="num" w:pos="800"/>
        </w:tabs>
        <w:ind w:left="800" w:hanging="397"/>
      </w:pPr>
      <w:rPr>
        <w:rFonts w:ascii="Cambria" w:hAnsi="Cambria" w:hint="default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2">
      <w:start w:val="1"/>
      <w:numFmt w:val="bullet"/>
      <w:pStyle w:val="RSnatevanje3"/>
      <w:lvlText w:val=""/>
      <w:lvlJc w:val="left"/>
      <w:pPr>
        <w:tabs>
          <w:tab w:val="num" w:pos="1197"/>
        </w:tabs>
        <w:ind w:left="1197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7" w15:restartNumberingAfterBreak="0">
    <w:nsid w:val="51903917"/>
    <w:multiLevelType w:val="multilevel"/>
    <w:tmpl w:val="B6A6A5CE"/>
    <w:styleLink w:val="RSRS-style"/>
    <w:lvl w:ilvl="0">
      <w:start w:val="1"/>
      <w:numFmt w:val="decimal"/>
      <w:lvlText w:val="%1."/>
      <w:lvlJc w:val="left"/>
      <w:pPr>
        <w:ind w:left="907" w:hanging="907"/>
      </w:pPr>
      <w:rPr>
        <w:rFonts w:hint="default"/>
        <w:sz w:val="48"/>
      </w:rPr>
    </w:lvl>
    <w:lvl w:ilvl="1">
      <w:start w:val="1"/>
      <w:numFmt w:val="decimal"/>
      <w:lvlText w:val="%1.%2."/>
      <w:lvlJc w:val="left"/>
      <w:pPr>
        <w:ind w:left="907" w:hanging="907"/>
      </w:pPr>
      <w:rPr>
        <w:rFonts w:hint="default"/>
        <w:sz w:val="32"/>
      </w:rPr>
    </w:lvl>
    <w:lvl w:ilvl="2">
      <w:start w:val="1"/>
      <w:numFmt w:val="decimal"/>
      <w:lvlText w:val="%1.%2.%3."/>
      <w:lvlJc w:val="left"/>
      <w:pPr>
        <w:ind w:left="907" w:hanging="907"/>
      </w:pPr>
      <w:rPr>
        <w:rFonts w:hint="default"/>
        <w:caps w:val="0"/>
        <w:smallCaps w:val="0"/>
        <w:strike w:val="0"/>
        <w:dstrike w:val="0"/>
        <w:vanish w:val="0"/>
        <w:sz w:val="28"/>
        <w:vertAlign w:val="baseline"/>
      </w:rPr>
    </w:lvl>
    <w:lvl w:ilvl="3">
      <w:start w:val="1"/>
      <w:numFmt w:val="lowerLetter"/>
      <w:lvlText w:val="%1.%2.%3.%4"/>
      <w:lvlJc w:val="left"/>
      <w:pPr>
        <w:ind w:left="907" w:hanging="907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5AF656AA"/>
    <w:multiLevelType w:val="hybridMultilevel"/>
    <w:tmpl w:val="C94870A0"/>
    <w:lvl w:ilvl="0" w:tplc="8EA4B3E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1" w:tplc="E9D42A7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2" w:tplc="4A6A48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1EA8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CA56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3BA86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FA4A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2A79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680C6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64134C"/>
    <w:multiLevelType w:val="multilevel"/>
    <w:tmpl w:val="D86C6A02"/>
    <w:lvl w:ilvl="0">
      <w:start w:val="1"/>
      <w:numFmt w:val="decimal"/>
      <w:pStyle w:val="RSGLAVNINASLOV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4490E1B"/>
    <w:multiLevelType w:val="hybridMultilevel"/>
    <w:tmpl w:val="E9585A14"/>
    <w:lvl w:ilvl="0" w:tplc="3314CE42">
      <w:start w:val="1"/>
      <w:numFmt w:val="decimal"/>
      <w:pStyle w:val="RSnatevanje123"/>
      <w:lvlText w:val="%1."/>
      <w:lvlJc w:val="left"/>
      <w:pPr>
        <w:tabs>
          <w:tab w:val="num" w:pos="340"/>
        </w:tabs>
        <w:ind w:left="340" w:hanging="340"/>
      </w:pPr>
      <w:rPr>
        <w:rFonts w:ascii="Cambria" w:hAnsi="Cambria" w:hint="default"/>
        <w:b w:val="0"/>
        <w:i w:val="0"/>
        <w:caps w:val="0"/>
        <w:strike w:val="0"/>
        <w:dstrike w:val="0"/>
        <w:vanish w:val="0"/>
        <w:color w:val="auto"/>
        <w:sz w:val="20"/>
        <w:szCs w:val="24"/>
        <w:u w:val="none"/>
        <w:vertAlign w:val="baseline"/>
      </w:rPr>
    </w:lvl>
    <w:lvl w:ilvl="1" w:tplc="22F2E22E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88B61D72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D0A8F62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1FD6CA60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642C6B28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3F24B008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BC9E6C8E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26F00E9C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69CB5A60"/>
    <w:multiLevelType w:val="multilevel"/>
    <w:tmpl w:val="64186F64"/>
    <w:styleLink w:val="Slika"/>
    <w:lvl w:ilvl="0">
      <w:start w:val="1"/>
      <w:numFmt w:val="decimal"/>
      <w:lvlText w:val="Slika %1:"/>
      <w:lvlJc w:val="left"/>
      <w:pPr>
        <w:ind w:left="964" w:hanging="964"/>
      </w:pPr>
      <w:rPr>
        <w:rFonts w:ascii="Arial" w:hAnsi="Arial" w:hint="default"/>
        <w:b/>
        <w:i w:val="0"/>
        <w:strike w:val="0"/>
        <w:dstrike w:val="0"/>
        <w:color w:val="336B81" w:themeColor="accent1"/>
        <w:sz w:val="18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9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1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3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37" w:hanging="180"/>
      </w:pPr>
      <w:rPr>
        <w:rFonts w:hint="default"/>
      </w:rPr>
    </w:lvl>
  </w:abstractNum>
  <w:abstractNum w:abstractNumId="12" w15:restartNumberingAfterBreak="0">
    <w:nsid w:val="6DBF0C6C"/>
    <w:multiLevelType w:val="multilevel"/>
    <w:tmpl w:val="31B2C05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RSpodnaslov1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814610A"/>
    <w:multiLevelType w:val="multilevel"/>
    <w:tmpl w:val="460A6D8A"/>
    <w:lvl w:ilvl="0">
      <w:start w:val="1"/>
      <w:numFmt w:val="decimal"/>
      <w:lvlText w:val="%1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116410845">
    <w:abstractNumId w:val="13"/>
  </w:num>
  <w:num w:numId="2" w16cid:durableId="75791986">
    <w:abstractNumId w:val="9"/>
  </w:num>
  <w:num w:numId="3" w16cid:durableId="1170481475">
    <w:abstractNumId w:val="6"/>
  </w:num>
  <w:num w:numId="4" w16cid:durableId="1483962567">
    <w:abstractNumId w:val="10"/>
    <w:lvlOverride w:ilvl="0">
      <w:lvl w:ilvl="0" w:tplc="3314CE42">
        <w:start w:val="1"/>
        <w:numFmt w:val="decimal"/>
        <w:pStyle w:val="RSnatevanje123"/>
        <w:lvlText w:val="%1."/>
        <w:lvlJc w:val="left"/>
        <w:pPr>
          <w:ind w:left="397" w:hanging="397"/>
        </w:pPr>
        <w:rPr>
          <w:rFonts w:ascii="Cambria" w:hAnsi="Cambria" w:hint="default"/>
          <w:b w:val="0"/>
          <w:i w:val="0"/>
          <w:caps w:val="0"/>
          <w:strike w:val="0"/>
          <w:dstrike w:val="0"/>
          <w:vanish w:val="0"/>
          <w:color w:val="auto"/>
          <w:sz w:val="20"/>
          <w:szCs w:val="24"/>
          <w:u w:val="none"/>
          <w:vertAlign w:val="baseline"/>
        </w:rPr>
      </w:lvl>
    </w:lvlOverride>
    <w:lvlOverride w:ilvl="1">
      <w:lvl w:ilvl="1" w:tplc="22F2E22E">
        <w:start w:val="1"/>
        <w:numFmt w:val="bullet"/>
        <w:lvlText w:val="o"/>
        <w:lvlJc w:val="left"/>
        <w:pPr>
          <w:tabs>
            <w:tab w:val="num" w:pos="1083"/>
          </w:tabs>
          <w:ind w:left="1083" w:hanging="360"/>
        </w:pPr>
        <w:rPr>
          <w:rFonts w:ascii="Courier New" w:hAnsi="Courier New" w:hint="default"/>
        </w:rPr>
      </w:lvl>
    </w:lvlOverride>
    <w:lvlOverride w:ilvl="2">
      <w:lvl w:ilvl="2" w:tplc="88B61D72">
        <w:start w:val="1"/>
        <w:numFmt w:val="bullet"/>
        <w:lvlText w:val=""/>
        <w:lvlJc w:val="left"/>
        <w:pPr>
          <w:tabs>
            <w:tab w:val="num" w:pos="1803"/>
          </w:tabs>
          <w:ind w:left="1803" w:hanging="360"/>
        </w:pPr>
        <w:rPr>
          <w:rFonts w:ascii="Wingdings" w:hAnsi="Wingdings" w:hint="default"/>
        </w:rPr>
      </w:lvl>
    </w:lvlOverride>
    <w:lvlOverride w:ilvl="3">
      <w:lvl w:ilvl="3" w:tplc="0D0A8F62">
        <w:start w:val="1"/>
        <w:numFmt w:val="bullet"/>
        <w:lvlText w:val=""/>
        <w:lvlJc w:val="left"/>
        <w:pPr>
          <w:tabs>
            <w:tab w:val="num" w:pos="2523"/>
          </w:tabs>
          <w:ind w:left="2523" w:hanging="360"/>
        </w:pPr>
        <w:rPr>
          <w:rFonts w:ascii="Symbol" w:hAnsi="Symbol" w:hint="default"/>
        </w:rPr>
      </w:lvl>
    </w:lvlOverride>
    <w:lvlOverride w:ilvl="4">
      <w:lvl w:ilvl="4" w:tplc="1FD6CA60">
        <w:start w:val="1"/>
        <w:numFmt w:val="bullet"/>
        <w:lvlText w:val="o"/>
        <w:lvlJc w:val="left"/>
        <w:pPr>
          <w:tabs>
            <w:tab w:val="num" w:pos="3243"/>
          </w:tabs>
          <w:ind w:left="3243" w:hanging="360"/>
        </w:pPr>
        <w:rPr>
          <w:rFonts w:ascii="Courier New" w:hAnsi="Courier New" w:hint="default"/>
        </w:rPr>
      </w:lvl>
    </w:lvlOverride>
    <w:lvlOverride w:ilvl="5">
      <w:lvl w:ilvl="5" w:tplc="642C6B28">
        <w:start w:val="1"/>
        <w:numFmt w:val="bullet"/>
        <w:lvlText w:val=""/>
        <w:lvlJc w:val="left"/>
        <w:pPr>
          <w:tabs>
            <w:tab w:val="num" w:pos="3963"/>
          </w:tabs>
          <w:ind w:left="3963" w:hanging="360"/>
        </w:pPr>
        <w:rPr>
          <w:rFonts w:ascii="Wingdings" w:hAnsi="Wingdings" w:hint="default"/>
        </w:rPr>
      </w:lvl>
    </w:lvlOverride>
    <w:lvlOverride w:ilvl="6">
      <w:lvl w:ilvl="6" w:tplc="3F24B008">
        <w:start w:val="1"/>
        <w:numFmt w:val="bullet"/>
        <w:lvlText w:val=""/>
        <w:lvlJc w:val="left"/>
        <w:pPr>
          <w:tabs>
            <w:tab w:val="num" w:pos="4683"/>
          </w:tabs>
          <w:ind w:left="4683" w:hanging="360"/>
        </w:pPr>
        <w:rPr>
          <w:rFonts w:ascii="Symbol" w:hAnsi="Symbol" w:hint="default"/>
        </w:rPr>
      </w:lvl>
    </w:lvlOverride>
    <w:lvlOverride w:ilvl="7">
      <w:lvl w:ilvl="7" w:tplc="BC9E6C8E">
        <w:start w:val="1"/>
        <w:numFmt w:val="bullet"/>
        <w:lvlText w:val="o"/>
        <w:lvlJc w:val="left"/>
        <w:pPr>
          <w:tabs>
            <w:tab w:val="num" w:pos="5403"/>
          </w:tabs>
          <w:ind w:left="5403" w:hanging="360"/>
        </w:pPr>
        <w:rPr>
          <w:rFonts w:ascii="Courier New" w:hAnsi="Courier New" w:hint="default"/>
        </w:rPr>
      </w:lvl>
    </w:lvlOverride>
    <w:lvlOverride w:ilvl="8">
      <w:lvl w:ilvl="8" w:tplc="26F00E9C">
        <w:start w:val="1"/>
        <w:numFmt w:val="bullet"/>
        <w:lvlText w:val=""/>
        <w:lvlJc w:val="left"/>
        <w:pPr>
          <w:tabs>
            <w:tab w:val="num" w:pos="6123"/>
          </w:tabs>
          <w:ind w:left="6123" w:hanging="360"/>
        </w:pPr>
        <w:rPr>
          <w:rFonts w:ascii="Wingdings" w:hAnsi="Wingdings" w:hint="default"/>
        </w:rPr>
      </w:lvl>
    </w:lvlOverride>
  </w:num>
  <w:num w:numId="5" w16cid:durableId="1336613314">
    <w:abstractNumId w:val="4"/>
  </w:num>
  <w:num w:numId="6" w16cid:durableId="1867057698">
    <w:abstractNumId w:val="0"/>
  </w:num>
  <w:num w:numId="7" w16cid:durableId="356389057">
    <w:abstractNumId w:val="3"/>
  </w:num>
  <w:num w:numId="8" w16cid:durableId="1871064022">
    <w:abstractNumId w:val="12"/>
  </w:num>
  <w:num w:numId="9" w16cid:durableId="180825910">
    <w:abstractNumId w:val="7"/>
  </w:num>
  <w:num w:numId="10" w16cid:durableId="1194878549">
    <w:abstractNumId w:val="11"/>
  </w:num>
  <w:num w:numId="11" w16cid:durableId="953563943">
    <w:abstractNumId w:val="2"/>
  </w:num>
  <w:num w:numId="12" w16cid:durableId="722562104">
    <w:abstractNumId w:val="6"/>
  </w:num>
  <w:num w:numId="13" w16cid:durableId="191194536">
    <w:abstractNumId w:val="10"/>
    <w:lvlOverride w:ilvl="0">
      <w:lvl w:ilvl="0" w:tplc="3314CE42">
        <w:start w:val="1"/>
        <w:numFmt w:val="decimal"/>
        <w:pStyle w:val="RSnatevanje123"/>
        <w:lvlText w:val="%1."/>
        <w:lvlJc w:val="left"/>
        <w:pPr>
          <w:ind w:left="397" w:hanging="397"/>
        </w:pPr>
        <w:rPr>
          <w:rFonts w:ascii="Cambria" w:hAnsi="Cambria" w:hint="default"/>
          <w:b w:val="0"/>
          <w:i w:val="0"/>
          <w:caps w:val="0"/>
          <w:strike w:val="0"/>
          <w:dstrike w:val="0"/>
          <w:vanish w:val="0"/>
          <w:color w:val="auto"/>
          <w:sz w:val="20"/>
          <w:szCs w:val="24"/>
          <w:u w:val="none"/>
          <w:vertAlign w:val="baseline"/>
        </w:rPr>
      </w:lvl>
    </w:lvlOverride>
    <w:lvlOverride w:ilvl="1">
      <w:lvl w:ilvl="1" w:tplc="22F2E22E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88B61D7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D0A8F62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1FD6CA60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642C6B28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3F24B008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BC9E6C8E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26F00E9C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 w16cid:durableId="1255554755">
    <w:abstractNumId w:val="6"/>
  </w:num>
  <w:num w:numId="15" w16cid:durableId="1091270559">
    <w:abstractNumId w:val="6"/>
  </w:num>
  <w:num w:numId="16" w16cid:durableId="656418992">
    <w:abstractNumId w:val="10"/>
    <w:lvlOverride w:ilvl="0">
      <w:lvl w:ilvl="0" w:tplc="3314CE42">
        <w:start w:val="1"/>
        <w:numFmt w:val="decimal"/>
        <w:pStyle w:val="RSnatevanje123"/>
        <w:lvlText w:val="%1."/>
        <w:lvlJc w:val="left"/>
        <w:pPr>
          <w:ind w:left="397" w:hanging="397"/>
        </w:pPr>
        <w:rPr>
          <w:rFonts w:ascii="Cambria" w:hAnsi="Cambria" w:hint="default"/>
          <w:b w:val="0"/>
          <w:i w:val="0"/>
          <w:caps w:val="0"/>
          <w:strike w:val="0"/>
          <w:dstrike w:val="0"/>
          <w:vanish w:val="0"/>
          <w:color w:val="auto"/>
          <w:sz w:val="20"/>
          <w:szCs w:val="24"/>
          <w:u w:val="none"/>
          <w:vertAlign w:val="baseline"/>
        </w:rPr>
      </w:lvl>
    </w:lvlOverride>
    <w:lvlOverride w:ilvl="1">
      <w:lvl w:ilvl="1" w:tplc="22F2E22E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88B61D7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D0A8F62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1FD6CA60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642C6B28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3F24B008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BC9E6C8E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26F00E9C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7" w16cid:durableId="1571571442">
    <w:abstractNumId w:val="10"/>
    <w:lvlOverride w:ilvl="0">
      <w:startOverride w:val="1"/>
      <w:lvl w:ilvl="0" w:tplc="3314CE42">
        <w:start w:val="1"/>
        <w:numFmt w:val="decimal"/>
        <w:pStyle w:val="RSnatevanje123"/>
        <w:lvlText w:val="%1."/>
        <w:lvlJc w:val="left"/>
        <w:pPr>
          <w:ind w:left="397" w:hanging="397"/>
        </w:pPr>
        <w:rPr>
          <w:rFonts w:ascii="Cambria" w:hAnsi="Cambria" w:hint="default"/>
          <w:b w:val="0"/>
          <w:i w:val="0"/>
          <w:caps w:val="0"/>
          <w:strike w:val="0"/>
          <w:dstrike w:val="0"/>
          <w:vanish w:val="0"/>
          <w:color w:val="auto"/>
          <w:sz w:val="20"/>
          <w:szCs w:val="24"/>
          <w:u w:val="none"/>
          <w:vertAlign w:val="baseline"/>
        </w:rPr>
      </w:lvl>
    </w:lvlOverride>
  </w:num>
  <w:num w:numId="18" w16cid:durableId="2069956623">
    <w:abstractNumId w:val="10"/>
    <w:lvlOverride w:ilvl="0">
      <w:startOverride w:val="1"/>
      <w:lvl w:ilvl="0" w:tplc="3314CE42">
        <w:start w:val="1"/>
        <w:numFmt w:val="decimal"/>
        <w:pStyle w:val="RSnatevanje123"/>
        <w:lvlText w:val="%1."/>
        <w:lvlJc w:val="left"/>
        <w:pPr>
          <w:ind w:left="397" w:hanging="397"/>
        </w:pPr>
        <w:rPr>
          <w:rFonts w:ascii="Cambria" w:hAnsi="Cambria" w:hint="default"/>
          <w:b w:val="0"/>
          <w:i w:val="0"/>
          <w:caps w:val="0"/>
          <w:strike w:val="0"/>
          <w:dstrike w:val="0"/>
          <w:vanish w:val="0"/>
          <w:color w:val="auto"/>
          <w:sz w:val="20"/>
          <w:szCs w:val="24"/>
          <w:u w:val="none"/>
          <w:vertAlign w:val="baseline"/>
        </w:rPr>
      </w:lvl>
    </w:lvlOverride>
  </w:num>
  <w:num w:numId="19" w16cid:durableId="1710911472">
    <w:abstractNumId w:val="10"/>
    <w:lvlOverride w:ilvl="0">
      <w:startOverride w:val="1"/>
      <w:lvl w:ilvl="0" w:tplc="3314CE42">
        <w:start w:val="1"/>
        <w:numFmt w:val="decimal"/>
        <w:pStyle w:val="RSnatevanje123"/>
        <w:lvlText w:val="%1."/>
        <w:lvlJc w:val="left"/>
        <w:pPr>
          <w:ind w:left="397" w:hanging="397"/>
        </w:pPr>
        <w:rPr>
          <w:rFonts w:ascii="Cambria" w:hAnsi="Cambria" w:hint="default"/>
          <w:b w:val="0"/>
          <w:i w:val="0"/>
          <w:caps w:val="0"/>
          <w:strike w:val="0"/>
          <w:dstrike w:val="0"/>
          <w:vanish w:val="0"/>
          <w:color w:val="auto"/>
          <w:sz w:val="20"/>
          <w:szCs w:val="24"/>
          <w:u w:val="none"/>
          <w:vertAlign w:val="baseline"/>
        </w:rPr>
      </w:lvl>
    </w:lvlOverride>
  </w:num>
  <w:num w:numId="20" w16cid:durableId="972248333">
    <w:abstractNumId w:val="8"/>
  </w:num>
  <w:num w:numId="21" w16cid:durableId="369384158">
    <w:abstractNumId w:val="10"/>
  </w:num>
  <w:num w:numId="22" w16cid:durableId="1200898384">
    <w:abstractNumId w:val="10"/>
    <w:lvlOverride w:ilvl="0">
      <w:startOverride w:val="1"/>
      <w:lvl w:ilvl="0" w:tplc="3314CE42">
        <w:start w:val="1"/>
        <w:numFmt w:val="decimal"/>
        <w:pStyle w:val="RSnatevanje123"/>
        <w:lvlText w:val="%1."/>
        <w:lvlJc w:val="left"/>
        <w:pPr>
          <w:ind w:left="397" w:hanging="397"/>
        </w:pPr>
        <w:rPr>
          <w:rFonts w:ascii="Cambria" w:hAnsi="Cambria" w:hint="default"/>
          <w:b w:val="0"/>
          <w:i w:val="0"/>
          <w:caps w:val="0"/>
          <w:strike w:val="0"/>
          <w:dstrike w:val="0"/>
          <w:vanish w:val="0"/>
          <w:color w:val="auto"/>
          <w:sz w:val="20"/>
          <w:szCs w:val="24"/>
          <w:u w:val="none"/>
          <w:vertAlign w:val="baseline"/>
        </w:rPr>
      </w:lvl>
    </w:lvlOverride>
  </w:num>
  <w:num w:numId="23" w16cid:durableId="1697465364">
    <w:abstractNumId w:val="1"/>
  </w:num>
  <w:num w:numId="24" w16cid:durableId="584803126">
    <w:abstractNumId w:val="5"/>
  </w:num>
  <w:num w:numId="25" w16cid:durableId="20048958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41262998">
    <w:abstractNumId w:val="5"/>
    <w:lvlOverride w:ilvl="0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ocumentProtection w:edit="forms" w:enforcement="0"/>
  <w:defaultTabStop w:val="0"/>
  <w:hyphenationZone w:val="142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5E6"/>
    <w:rsid w:val="00001256"/>
    <w:rsid w:val="00005B9B"/>
    <w:rsid w:val="00014089"/>
    <w:rsid w:val="00014747"/>
    <w:rsid w:val="0002652C"/>
    <w:rsid w:val="000269CB"/>
    <w:rsid w:val="000364C4"/>
    <w:rsid w:val="000562C9"/>
    <w:rsid w:val="000602E8"/>
    <w:rsid w:val="0007088A"/>
    <w:rsid w:val="0007764A"/>
    <w:rsid w:val="00080BB3"/>
    <w:rsid w:val="00082FFA"/>
    <w:rsid w:val="00083B4E"/>
    <w:rsid w:val="00097B14"/>
    <w:rsid w:val="000A0B85"/>
    <w:rsid w:val="000A4363"/>
    <w:rsid w:val="000A6991"/>
    <w:rsid w:val="000A727E"/>
    <w:rsid w:val="000B44B9"/>
    <w:rsid w:val="000D5FEF"/>
    <w:rsid w:val="000E1F50"/>
    <w:rsid w:val="000E7074"/>
    <w:rsid w:val="000F09C0"/>
    <w:rsid w:val="000F4860"/>
    <w:rsid w:val="00106ADF"/>
    <w:rsid w:val="00110856"/>
    <w:rsid w:val="001125B8"/>
    <w:rsid w:val="00113B06"/>
    <w:rsid w:val="00115FF1"/>
    <w:rsid w:val="00121E13"/>
    <w:rsid w:val="0013072A"/>
    <w:rsid w:val="001367FE"/>
    <w:rsid w:val="001379AA"/>
    <w:rsid w:val="00142BDB"/>
    <w:rsid w:val="00142EF5"/>
    <w:rsid w:val="00143C15"/>
    <w:rsid w:val="00146CB7"/>
    <w:rsid w:val="00153715"/>
    <w:rsid w:val="00167C15"/>
    <w:rsid w:val="001713E9"/>
    <w:rsid w:val="00173AEC"/>
    <w:rsid w:val="00181ECE"/>
    <w:rsid w:val="00185FC3"/>
    <w:rsid w:val="001871C5"/>
    <w:rsid w:val="001908F7"/>
    <w:rsid w:val="001932BD"/>
    <w:rsid w:val="0019447F"/>
    <w:rsid w:val="001944AE"/>
    <w:rsid w:val="00195CAD"/>
    <w:rsid w:val="001A6DDE"/>
    <w:rsid w:val="001C1ACF"/>
    <w:rsid w:val="001C3153"/>
    <w:rsid w:val="001C4778"/>
    <w:rsid w:val="001D390E"/>
    <w:rsid w:val="001D3BBB"/>
    <w:rsid w:val="001E15E6"/>
    <w:rsid w:val="001F5F42"/>
    <w:rsid w:val="0020512C"/>
    <w:rsid w:val="0020533C"/>
    <w:rsid w:val="00205C91"/>
    <w:rsid w:val="00210B2F"/>
    <w:rsid w:val="00216E51"/>
    <w:rsid w:val="0022503D"/>
    <w:rsid w:val="00225884"/>
    <w:rsid w:val="002300FB"/>
    <w:rsid w:val="00233281"/>
    <w:rsid w:val="002426AF"/>
    <w:rsid w:val="002443F6"/>
    <w:rsid w:val="00253177"/>
    <w:rsid w:val="002619A4"/>
    <w:rsid w:val="00262449"/>
    <w:rsid w:val="00262B17"/>
    <w:rsid w:val="0028000B"/>
    <w:rsid w:val="002803DE"/>
    <w:rsid w:val="00282257"/>
    <w:rsid w:val="002837E1"/>
    <w:rsid w:val="00286199"/>
    <w:rsid w:val="00292123"/>
    <w:rsid w:val="00292FDA"/>
    <w:rsid w:val="00294431"/>
    <w:rsid w:val="00296674"/>
    <w:rsid w:val="002A0E62"/>
    <w:rsid w:val="002A7C18"/>
    <w:rsid w:val="002B71D2"/>
    <w:rsid w:val="002C33D3"/>
    <w:rsid w:val="002D309A"/>
    <w:rsid w:val="002E4EF1"/>
    <w:rsid w:val="002F0F45"/>
    <w:rsid w:val="002F3028"/>
    <w:rsid w:val="002F4A63"/>
    <w:rsid w:val="002F7C39"/>
    <w:rsid w:val="00316E60"/>
    <w:rsid w:val="00320434"/>
    <w:rsid w:val="00321CA4"/>
    <w:rsid w:val="00325D33"/>
    <w:rsid w:val="0032604C"/>
    <w:rsid w:val="00330B84"/>
    <w:rsid w:val="00330C2E"/>
    <w:rsid w:val="003401EE"/>
    <w:rsid w:val="003412E4"/>
    <w:rsid w:val="00350F8A"/>
    <w:rsid w:val="00356C3D"/>
    <w:rsid w:val="0036638F"/>
    <w:rsid w:val="003700A4"/>
    <w:rsid w:val="00373DFB"/>
    <w:rsid w:val="00383B17"/>
    <w:rsid w:val="00384CED"/>
    <w:rsid w:val="003940C8"/>
    <w:rsid w:val="003A26D5"/>
    <w:rsid w:val="003A4550"/>
    <w:rsid w:val="003B052F"/>
    <w:rsid w:val="003C0506"/>
    <w:rsid w:val="003C1417"/>
    <w:rsid w:val="003C2762"/>
    <w:rsid w:val="003D1D56"/>
    <w:rsid w:val="003D384A"/>
    <w:rsid w:val="003D484C"/>
    <w:rsid w:val="003D510E"/>
    <w:rsid w:val="003E0875"/>
    <w:rsid w:val="003E12B7"/>
    <w:rsid w:val="003F0350"/>
    <w:rsid w:val="003F73C5"/>
    <w:rsid w:val="003F75AA"/>
    <w:rsid w:val="00400F52"/>
    <w:rsid w:val="004018AA"/>
    <w:rsid w:val="00404354"/>
    <w:rsid w:val="004070EB"/>
    <w:rsid w:val="0041758A"/>
    <w:rsid w:val="00424F82"/>
    <w:rsid w:val="00434E2E"/>
    <w:rsid w:val="00435EF2"/>
    <w:rsid w:val="00440534"/>
    <w:rsid w:val="00446E0B"/>
    <w:rsid w:val="00447B28"/>
    <w:rsid w:val="00466210"/>
    <w:rsid w:val="00487882"/>
    <w:rsid w:val="00493842"/>
    <w:rsid w:val="004A2240"/>
    <w:rsid w:val="004A4705"/>
    <w:rsid w:val="004A7BD7"/>
    <w:rsid w:val="004C1469"/>
    <w:rsid w:val="004C746E"/>
    <w:rsid w:val="004D0FC4"/>
    <w:rsid w:val="004E44E7"/>
    <w:rsid w:val="004F25DF"/>
    <w:rsid w:val="004F5411"/>
    <w:rsid w:val="004F7AB4"/>
    <w:rsid w:val="00504223"/>
    <w:rsid w:val="00506A12"/>
    <w:rsid w:val="00530CDC"/>
    <w:rsid w:val="00535E3C"/>
    <w:rsid w:val="005361AF"/>
    <w:rsid w:val="00537F13"/>
    <w:rsid w:val="005440B4"/>
    <w:rsid w:val="00546FB1"/>
    <w:rsid w:val="0055169D"/>
    <w:rsid w:val="00556540"/>
    <w:rsid w:val="00557824"/>
    <w:rsid w:val="005631A1"/>
    <w:rsid w:val="005712C3"/>
    <w:rsid w:val="00587344"/>
    <w:rsid w:val="005A0CE8"/>
    <w:rsid w:val="005A11D2"/>
    <w:rsid w:val="005A2157"/>
    <w:rsid w:val="005A2B2E"/>
    <w:rsid w:val="005A4A15"/>
    <w:rsid w:val="005B28BF"/>
    <w:rsid w:val="005B475F"/>
    <w:rsid w:val="005C0C23"/>
    <w:rsid w:val="005C20B0"/>
    <w:rsid w:val="005C282F"/>
    <w:rsid w:val="005D1994"/>
    <w:rsid w:val="005D2768"/>
    <w:rsid w:val="005D4959"/>
    <w:rsid w:val="005E0F21"/>
    <w:rsid w:val="005E6510"/>
    <w:rsid w:val="00624347"/>
    <w:rsid w:val="00631CAE"/>
    <w:rsid w:val="00636A48"/>
    <w:rsid w:val="00652630"/>
    <w:rsid w:val="006578A0"/>
    <w:rsid w:val="006729A6"/>
    <w:rsid w:val="006768E1"/>
    <w:rsid w:val="00680B38"/>
    <w:rsid w:val="006B534F"/>
    <w:rsid w:val="006C2327"/>
    <w:rsid w:val="006C4340"/>
    <w:rsid w:val="006C550F"/>
    <w:rsid w:val="006D00A0"/>
    <w:rsid w:val="006D0549"/>
    <w:rsid w:val="006D41A6"/>
    <w:rsid w:val="006D7B42"/>
    <w:rsid w:val="006E1F43"/>
    <w:rsid w:val="006F6CCD"/>
    <w:rsid w:val="0070182F"/>
    <w:rsid w:val="00701F37"/>
    <w:rsid w:val="00703A50"/>
    <w:rsid w:val="0070436B"/>
    <w:rsid w:val="00706CCD"/>
    <w:rsid w:val="00711426"/>
    <w:rsid w:val="00714E03"/>
    <w:rsid w:val="00721C0F"/>
    <w:rsid w:val="00725807"/>
    <w:rsid w:val="0072687D"/>
    <w:rsid w:val="00734C36"/>
    <w:rsid w:val="00736F31"/>
    <w:rsid w:val="007459AC"/>
    <w:rsid w:val="00752081"/>
    <w:rsid w:val="0075426F"/>
    <w:rsid w:val="00761344"/>
    <w:rsid w:val="00761D6C"/>
    <w:rsid w:val="00775173"/>
    <w:rsid w:val="00775CFC"/>
    <w:rsid w:val="00776C89"/>
    <w:rsid w:val="007803A4"/>
    <w:rsid w:val="00784CDC"/>
    <w:rsid w:val="00785960"/>
    <w:rsid w:val="00786771"/>
    <w:rsid w:val="007A5287"/>
    <w:rsid w:val="007C14B0"/>
    <w:rsid w:val="007C1F30"/>
    <w:rsid w:val="007D01E0"/>
    <w:rsid w:val="007D03BB"/>
    <w:rsid w:val="007D38C7"/>
    <w:rsid w:val="007E3665"/>
    <w:rsid w:val="007E6EE2"/>
    <w:rsid w:val="00815D98"/>
    <w:rsid w:val="00820FB2"/>
    <w:rsid w:val="008321D2"/>
    <w:rsid w:val="00834D07"/>
    <w:rsid w:val="00842E0B"/>
    <w:rsid w:val="00855366"/>
    <w:rsid w:val="008554BF"/>
    <w:rsid w:val="00857E37"/>
    <w:rsid w:val="00862122"/>
    <w:rsid w:val="00867B88"/>
    <w:rsid w:val="00870859"/>
    <w:rsid w:val="00873E12"/>
    <w:rsid w:val="008743AA"/>
    <w:rsid w:val="008759C3"/>
    <w:rsid w:val="00882D1D"/>
    <w:rsid w:val="0088333D"/>
    <w:rsid w:val="00890B44"/>
    <w:rsid w:val="008B23DE"/>
    <w:rsid w:val="008B26D4"/>
    <w:rsid w:val="008B5FDA"/>
    <w:rsid w:val="008B753F"/>
    <w:rsid w:val="008C2404"/>
    <w:rsid w:val="008C5620"/>
    <w:rsid w:val="008E2E99"/>
    <w:rsid w:val="008F3078"/>
    <w:rsid w:val="008F56E1"/>
    <w:rsid w:val="008F5ACB"/>
    <w:rsid w:val="00911D81"/>
    <w:rsid w:val="009128FF"/>
    <w:rsid w:val="0091460C"/>
    <w:rsid w:val="00921F47"/>
    <w:rsid w:val="009251E1"/>
    <w:rsid w:val="009263FF"/>
    <w:rsid w:val="00930A6D"/>
    <w:rsid w:val="00935F2E"/>
    <w:rsid w:val="0093650D"/>
    <w:rsid w:val="00936EBA"/>
    <w:rsid w:val="0093754B"/>
    <w:rsid w:val="00940706"/>
    <w:rsid w:val="00942819"/>
    <w:rsid w:val="00950720"/>
    <w:rsid w:val="00953FA7"/>
    <w:rsid w:val="009550DE"/>
    <w:rsid w:val="00965027"/>
    <w:rsid w:val="00965AEB"/>
    <w:rsid w:val="00971399"/>
    <w:rsid w:val="00974799"/>
    <w:rsid w:val="00995671"/>
    <w:rsid w:val="009A0EB4"/>
    <w:rsid w:val="009B1759"/>
    <w:rsid w:val="009B2511"/>
    <w:rsid w:val="009B4B5E"/>
    <w:rsid w:val="009B730C"/>
    <w:rsid w:val="009B7DF9"/>
    <w:rsid w:val="009C08A3"/>
    <w:rsid w:val="009C0A80"/>
    <w:rsid w:val="009C44AF"/>
    <w:rsid w:val="009C5C4A"/>
    <w:rsid w:val="009F1387"/>
    <w:rsid w:val="009F3998"/>
    <w:rsid w:val="009F3B05"/>
    <w:rsid w:val="00A10722"/>
    <w:rsid w:val="00A11926"/>
    <w:rsid w:val="00A13A8B"/>
    <w:rsid w:val="00A176AE"/>
    <w:rsid w:val="00A237BC"/>
    <w:rsid w:val="00A25C05"/>
    <w:rsid w:val="00A27307"/>
    <w:rsid w:val="00A37572"/>
    <w:rsid w:val="00A42C6D"/>
    <w:rsid w:val="00A4494D"/>
    <w:rsid w:val="00A44B0B"/>
    <w:rsid w:val="00A45C10"/>
    <w:rsid w:val="00A47A0B"/>
    <w:rsid w:val="00A62825"/>
    <w:rsid w:val="00A72C76"/>
    <w:rsid w:val="00A73E2C"/>
    <w:rsid w:val="00A7446B"/>
    <w:rsid w:val="00A80444"/>
    <w:rsid w:val="00A8414C"/>
    <w:rsid w:val="00AB220D"/>
    <w:rsid w:val="00AB3DA7"/>
    <w:rsid w:val="00AB6B6A"/>
    <w:rsid w:val="00AC2147"/>
    <w:rsid w:val="00AC2F91"/>
    <w:rsid w:val="00AD04BA"/>
    <w:rsid w:val="00AD2B8A"/>
    <w:rsid w:val="00AD3FBF"/>
    <w:rsid w:val="00AD5AEF"/>
    <w:rsid w:val="00AE75D3"/>
    <w:rsid w:val="00AE7E48"/>
    <w:rsid w:val="00AF12ED"/>
    <w:rsid w:val="00AF74D3"/>
    <w:rsid w:val="00B144AB"/>
    <w:rsid w:val="00B15CC5"/>
    <w:rsid w:val="00B17CEB"/>
    <w:rsid w:val="00B23101"/>
    <w:rsid w:val="00B34A23"/>
    <w:rsid w:val="00B36697"/>
    <w:rsid w:val="00B36E61"/>
    <w:rsid w:val="00B421D7"/>
    <w:rsid w:val="00B44E88"/>
    <w:rsid w:val="00B45032"/>
    <w:rsid w:val="00B60112"/>
    <w:rsid w:val="00B63AAD"/>
    <w:rsid w:val="00B63F45"/>
    <w:rsid w:val="00B65A03"/>
    <w:rsid w:val="00B674B7"/>
    <w:rsid w:val="00B67F73"/>
    <w:rsid w:val="00B71F1E"/>
    <w:rsid w:val="00B73F14"/>
    <w:rsid w:val="00B7440C"/>
    <w:rsid w:val="00B76D35"/>
    <w:rsid w:val="00B854EC"/>
    <w:rsid w:val="00B856E0"/>
    <w:rsid w:val="00B9278C"/>
    <w:rsid w:val="00B93A19"/>
    <w:rsid w:val="00B945AD"/>
    <w:rsid w:val="00B94FE0"/>
    <w:rsid w:val="00BA1B18"/>
    <w:rsid w:val="00BA41F7"/>
    <w:rsid w:val="00BA4906"/>
    <w:rsid w:val="00BA7584"/>
    <w:rsid w:val="00BB1685"/>
    <w:rsid w:val="00BC1AAC"/>
    <w:rsid w:val="00BC2B71"/>
    <w:rsid w:val="00BC38A1"/>
    <w:rsid w:val="00BD244E"/>
    <w:rsid w:val="00BD7A98"/>
    <w:rsid w:val="00BF2925"/>
    <w:rsid w:val="00BF6889"/>
    <w:rsid w:val="00BF73C2"/>
    <w:rsid w:val="00C059D1"/>
    <w:rsid w:val="00C06B76"/>
    <w:rsid w:val="00C07BDC"/>
    <w:rsid w:val="00C11408"/>
    <w:rsid w:val="00C301FB"/>
    <w:rsid w:val="00C34342"/>
    <w:rsid w:val="00C361C8"/>
    <w:rsid w:val="00C507AA"/>
    <w:rsid w:val="00C64910"/>
    <w:rsid w:val="00C64EFF"/>
    <w:rsid w:val="00C66145"/>
    <w:rsid w:val="00C661AB"/>
    <w:rsid w:val="00C7520A"/>
    <w:rsid w:val="00C85800"/>
    <w:rsid w:val="00C941E5"/>
    <w:rsid w:val="00C95BAA"/>
    <w:rsid w:val="00C95E40"/>
    <w:rsid w:val="00CA4E70"/>
    <w:rsid w:val="00CA4EAF"/>
    <w:rsid w:val="00CA7704"/>
    <w:rsid w:val="00CB7D19"/>
    <w:rsid w:val="00CC29E1"/>
    <w:rsid w:val="00CC33F4"/>
    <w:rsid w:val="00CC76BD"/>
    <w:rsid w:val="00CD23D5"/>
    <w:rsid w:val="00CD69C3"/>
    <w:rsid w:val="00CE0DBF"/>
    <w:rsid w:val="00CE1914"/>
    <w:rsid w:val="00D01702"/>
    <w:rsid w:val="00D05FB5"/>
    <w:rsid w:val="00D32146"/>
    <w:rsid w:val="00D40E6D"/>
    <w:rsid w:val="00D41BCF"/>
    <w:rsid w:val="00D4218B"/>
    <w:rsid w:val="00D51188"/>
    <w:rsid w:val="00D51804"/>
    <w:rsid w:val="00D52EF3"/>
    <w:rsid w:val="00D55834"/>
    <w:rsid w:val="00D56E9B"/>
    <w:rsid w:val="00D56EFD"/>
    <w:rsid w:val="00D611CF"/>
    <w:rsid w:val="00D616CF"/>
    <w:rsid w:val="00D65B0F"/>
    <w:rsid w:val="00D72411"/>
    <w:rsid w:val="00D854AB"/>
    <w:rsid w:val="00D862FB"/>
    <w:rsid w:val="00D9131A"/>
    <w:rsid w:val="00D958AC"/>
    <w:rsid w:val="00DA6A15"/>
    <w:rsid w:val="00DB2E3D"/>
    <w:rsid w:val="00DC503C"/>
    <w:rsid w:val="00DC52BC"/>
    <w:rsid w:val="00DC5D41"/>
    <w:rsid w:val="00DD5D3A"/>
    <w:rsid w:val="00DD749A"/>
    <w:rsid w:val="00DE4510"/>
    <w:rsid w:val="00DE4680"/>
    <w:rsid w:val="00DF0B3E"/>
    <w:rsid w:val="00DF6180"/>
    <w:rsid w:val="00E00DDB"/>
    <w:rsid w:val="00E02950"/>
    <w:rsid w:val="00E11957"/>
    <w:rsid w:val="00E15451"/>
    <w:rsid w:val="00E22B5D"/>
    <w:rsid w:val="00E2398F"/>
    <w:rsid w:val="00E24D3B"/>
    <w:rsid w:val="00E305B2"/>
    <w:rsid w:val="00E37588"/>
    <w:rsid w:val="00E43E71"/>
    <w:rsid w:val="00E54E90"/>
    <w:rsid w:val="00E559C4"/>
    <w:rsid w:val="00E66712"/>
    <w:rsid w:val="00E7361E"/>
    <w:rsid w:val="00E73713"/>
    <w:rsid w:val="00E74319"/>
    <w:rsid w:val="00E749F9"/>
    <w:rsid w:val="00E74BDD"/>
    <w:rsid w:val="00E95B60"/>
    <w:rsid w:val="00E962FC"/>
    <w:rsid w:val="00E96C39"/>
    <w:rsid w:val="00EA3B94"/>
    <w:rsid w:val="00EA4DD2"/>
    <w:rsid w:val="00EA6EA5"/>
    <w:rsid w:val="00EB0A50"/>
    <w:rsid w:val="00EB2919"/>
    <w:rsid w:val="00ED3057"/>
    <w:rsid w:val="00ED4724"/>
    <w:rsid w:val="00EF194E"/>
    <w:rsid w:val="00EF47A6"/>
    <w:rsid w:val="00F00190"/>
    <w:rsid w:val="00F1219B"/>
    <w:rsid w:val="00F21C31"/>
    <w:rsid w:val="00F22FFD"/>
    <w:rsid w:val="00F3428A"/>
    <w:rsid w:val="00F34AEA"/>
    <w:rsid w:val="00F43BBE"/>
    <w:rsid w:val="00F50377"/>
    <w:rsid w:val="00F51CDD"/>
    <w:rsid w:val="00F51F0D"/>
    <w:rsid w:val="00F61A94"/>
    <w:rsid w:val="00F62025"/>
    <w:rsid w:val="00F671C7"/>
    <w:rsid w:val="00F75A97"/>
    <w:rsid w:val="00F75B19"/>
    <w:rsid w:val="00F7736F"/>
    <w:rsid w:val="00F818AD"/>
    <w:rsid w:val="00F85E3E"/>
    <w:rsid w:val="00F87A17"/>
    <w:rsid w:val="00F87DE9"/>
    <w:rsid w:val="00FC3FB4"/>
    <w:rsid w:val="00FE0558"/>
    <w:rsid w:val="00FE6F6A"/>
    <w:rsid w:val="00FF561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2BFD9C"/>
  <w15:docId w15:val="{BF9CCC3A-D098-4C51-9D74-90F71CCA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6" w:unhideWhenUsed="1" w:qFormat="1"/>
    <w:lsdException w:name="annotation text" w:semiHidden="1" w:unhideWhenUsed="1"/>
    <w:lsdException w:name="header" w:semiHidden="1" w:uiPriority="8" w:unhideWhenUsed="1"/>
    <w:lsdException w:name="footer" w:semiHidden="1" w:uiPriority="8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6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19"/>
    <w:lsdException w:name="macro" w:semiHidden="1" w:unhideWhenUsed="1"/>
    <w:lsdException w:name="toa heading" w:semiHidden="1" w:unhideWhenUsed="1"/>
    <w:lsdException w:name="List" w:semiHidden="1"/>
    <w:lsdException w:name="List Bullet" w:semiHidden="1" w:uiPriority="1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9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/>
    <w:lsdException w:name="Emphasis" w:semiHidden="1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rsid w:val="00153715"/>
    <w:pPr>
      <w:widowControl w:val="0"/>
      <w:spacing w:before="80" w:after="80"/>
      <w:contextualSpacing/>
    </w:pPr>
    <w:rPr>
      <w:rFonts w:asciiTheme="majorHAnsi" w:hAnsiTheme="majorHAnsi"/>
      <w:sz w:val="17"/>
      <w:lang w:eastAsia="en-US"/>
    </w:rPr>
  </w:style>
  <w:style w:type="paragraph" w:styleId="Naslov1">
    <w:name w:val="heading 1"/>
    <w:basedOn w:val="Navaden"/>
    <w:next w:val="Navaden"/>
    <w:link w:val="Naslov1Znak"/>
    <w:uiPriority w:val="19"/>
    <w:semiHidden/>
    <w:rsid w:val="00EF194E"/>
    <w:pPr>
      <w:keepNext/>
      <w:keepLines/>
      <w:spacing w:before="1200" w:after="1200" w:line="360" w:lineRule="auto"/>
      <w:outlineLvl w:val="0"/>
    </w:pPr>
    <w:rPr>
      <w:b/>
      <w:sz w:val="40"/>
    </w:rPr>
  </w:style>
  <w:style w:type="paragraph" w:styleId="Naslov2">
    <w:name w:val="heading 2"/>
    <w:basedOn w:val="Navaden"/>
    <w:next w:val="Navaden"/>
    <w:link w:val="Naslov2Znak"/>
    <w:uiPriority w:val="19"/>
    <w:semiHidden/>
    <w:rsid w:val="00EF194E"/>
    <w:pPr>
      <w:keepNext/>
      <w:numPr>
        <w:ilvl w:val="1"/>
        <w:numId w:val="1"/>
      </w:numPr>
      <w:outlineLvl w:val="1"/>
    </w:pPr>
    <w:rPr>
      <w:sz w:val="24"/>
    </w:rPr>
  </w:style>
  <w:style w:type="paragraph" w:styleId="Naslov3">
    <w:name w:val="heading 3"/>
    <w:basedOn w:val="Navaden"/>
    <w:next w:val="Navaden"/>
    <w:link w:val="Naslov3Znak"/>
    <w:uiPriority w:val="19"/>
    <w:semiHidden/>
    <w:rsid w:val="00EF194E"/>
    <w:pPr>
      <w:keepNext/>
      <w:numPr>
        <w:ilvl w:val="2"/>
        <w:numId w:val="1"/>
      </w:numPr>
      <w:outlineLvl w:val="2"/>
    </w:pPr>
    <w:rPr>
      <w:b/>
      <w:sz w:val="28"/>
    </w:rPr>
  </w:style>
  <w:style w:type="paragraph" w:styleId="Naslov4">
    <w:name w:val="heading 4"/>
    <w:basedOn w:val="Navaden"/>
    <w:next w:val="Navaden"/>
    <w:link w:val="Naslov4Znak"/>
    <w:uiPriority w:val="19"/>
    <w:semiHidden/>
    <w:rsid w:val="00EF194E"/>
    <w:pPr>
      <w:keepNext/>
      <w:numPr>
        <w:ilvl w:val="3"/>
        <w:numId w:val="1"/>
      </w:numPr>
      <w:spacing w:before="120" w:after="120"/>
      <w:outlineLvl w:val="3"/>
    </w:pPr>
    <w:rPr>
      <w:b/>
    </w:rPr>
  </w:style>
  <w:style w:type="paragraph" w:styleId="Naslov5">
    <w:name w:val="heading 5"/>
    <w:basedOn w:val="Navaden"/>
    <w:next w:val="Navaden"/>
    <w:link w:val="Naslov5Znak"/>
    <w:uiPriority w:val="19"/>
    <w:semiHidden/>
    <w:rsid w:val="00EF194E"/>
    <w:pPr>
      <w:keepNext/>
      <w:numPr>
        <w:ilvl w:val="4"/>
        <w:numId w:val="1"/>
      </w:numPr>
      <w:jc w:val="center"/>
      <w:outlineLvl w:val="4"/>
    </w:pPr>
    <w:rPr>
      <w:b/>
    </w:rPr>
  </w:style>
  <w:style w:type="paragraph" w:styleId="Naslov6">
    <w:name w:val="heading 6"/>
    <w:basedOn w:val="Navaden"/>
    <w:next w:val="Navaden"/>
    <w:link w:val="Naslov6Znak"/>
    <w:uiPriority w:val="19"/>
    <w:semiHidden/>
    <w:rsid w:val="00EF194E"/>
    <w:pPr>
      <w:keepNext/>
      <w:numPr>
        <w:ilvl w:val="5"/>
        <w:numId w:val="1"/>
      </w:numPr>
      <w:spacing w:before="360"/>
      <w:jc w:val="center"/>
      <w:outlineLvl w:val="5"/>
    </w:pPr>
    <w:rPr>
      <w:b/>
    </w:rPr>
  </w:style>
  <w:style w:type="paragraph" w:styleId="Naslov7">
    <w:name w:val="heading 7"/>
    <w:basedOn w:val="Navaden"/>
    <w:next w:val="Navaden"/>
    <w:link w:val="Naslov7Znak"/>
    <w:uiPriority w:val="19"/>
    <w:semiHidden/>
    <w:rsid w:val="00EF194E"/>
    <w:pPr>
      <w:keepNext/>
      <w:keepLines/>
      <w:numPr>
        <w:ilvl w:val="6"/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outlineLvl w:val="6"/>
    </w:pPr>
    <w:rPr>
      <w:i/>
    </w:rPr>
  </w:style>
  <w:style w:type="paragraph" w:styleId="Naslov8">
    <w:name w:val="heading 8"/>
    <w:basedOn w:val="Navaden"/>
    <w:next w:val="Navaden"/>
    <w:link w:val="Naslov8Znak"/>
    <w:uiPriority w:val="19"/>
    <w:semiHidden/>
    <w:rsid w:val="00EF194E"/>
    <w:pPr>
      <w:keepNext/>
      <w:numPr>
        <w:ilvl w:val="7"/>
        <w:numId w:val="1"/>
      </w:numPr>
      <w:outlineLvl w:val="7"/>
    </w:pPr>
    <w:rPr>
      <w:i/>
      <w:color w:val="000000"/>
    </w:rPr>
  </w:style>
  <w:style w:type="paragraph" w:styleId="Naslov9">
    <w:name w:val="heading 9"/>
    <w:basedOn w:val="Navaden"/>
    <w:next w:val="Navaden"/>
    <w:link w:val="Naslov9Znak"/>
    <w:uiPriority w:val="19"/>
    <w:semiHidden/>
    <w:rsid w:val="00EF194E"/>
    <w:pPr>
      <w:keepNext/>
      <w:numPr>
        <w:ilvl w:val="8"/>
        <w:numId w:val="1"/>
      </w:numPr>
      <w:jc w:val="center"/>
      <w:outlineLvl w:val="8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RStekst">
    <w:name w:val="RS tekst"/>
    <w:link w:val="RStekstZnak"/>
    <w:qFormat/>
    <w:rsid w:val="00EF194E"/>
    <w:pPr>
      <w:adjustRightInd w:val="0"/>
      <w:snapToGrid w:val="0"/>
      <w:spacing w:before="240" w:after="240" w:line="280" w:lineRule="exact"/>
      <w:jc w:val="both"/>
    </w:pPr>
    <w:rPr>
      <w:rFonts w:asciiTheme="minorHAnsi" w:hAnsiTheme="minorHAnsi"/>
      <w:bCs/>
      <w:lang w:eastAsia="en-US"/>
    </w:rPr>
  </w:style>
  <w:style w:type="character" w:customStyle="1" w:styleId="RStekstZnak">
    <w:name w:val="RS tekst Znak"/>
    <w:link w:val="RStekst"/>
    <w:rsid w:val="00EF194E"/>
    <w:rPr>
      <w:rFonts w:asciiTheme="minorHAnsi" w:hAnsiTheme="minorHAnsi"/>
      <w:bCs/>
      <w:lang w:eastAsia="en-US"/>
    </w:rPr>
  </w:style>
  <w:style w:type="character" w:styleId="Sprotnaopomba-sklic">
    <w:name w:val="footnote reference"/>
    <w:uiPriority w:val="6"/>
    <w:qFormat/>
    <w:rsid w:val="00EF194E"/>
    <w:rPr>
      <w:rFonts w:asciiTheme="minorHAnsi" w:hAnsiTheme="minorHAnsi"/>
      <w:b w:val="0"/>
      <w:i w:val="0"/>
      <w:caps w:val="0"/>
      <w:smallCaps w:val="0"/>
      <w:strike w:val="0"/>
      <w:dstrike w:val="0"/>
      <w:vanish w:val="0"/>
      <w:color w:val="auto"/>
      <w:sz w:val="18"/>
      <w:szCs w:val="18"/>
      <w:u w:val="none"/>
      <w:vertAlign w:val="superscript"/>
      <w:lang w:eastAsia="sl-SI"/>
    </w:rPr>
  </w:style>
  <w:style w:type="paragraph" w:customStyle="1" w:styleId="RSnatevanje">
    <w:name w:val="RS naštevanje"/>
    <w:basedOn w:val="RStekst"/>
    <w:link w:val="RSnatevanjeZnak1"/>
    <w:qFormat/>
    <w:rsid w:val="00BD244E"/>
    <w:pPr>
      <w:numPr>
        <w:ilvl w:val="1"/>
        <w:numId w:val="7"/>
      </w:numPr>
      <w:spacing w:before="0" w:after="80"/>
    </w:pPr>
    <w:rPr>
      <w:bCs w:val="0"/>
    </w:rPr>
  </w:style>
  <w:style w:type="paragraph" w:customStyle="1" w:styleId="RSnatevanje2">
    <w:name w:val="RS naštevanje 2"/>
    <w:basedOn w:val="RSnatevanje"/>
    <w:link w:val="RSnatevanje2Znak"/>
    <w:qFormat/>
    <w:rsid w:val="00BD244E"/>
    <w:pPr>
      <w:numPr>
        <w:ilvl w:val="2"/>
      </w:numPr>
    </w:pPr>
  </w:style>
  <w:style w:type="character" w:customStyle="1" w:styleId="RSnatevanje2Znak">
    <w:name w:val="RS naštevanje 2 Znak"/>
    <w:basedOn w:val="Privzetapisavaodstavka"/>
    <w:link w:val="RSnatevanje2"/>
    <w:rsid w:val="00BD244E"/>
    <w:rPr>
      <w:rFonts w:asciiTheme="minorHAnsi" w:hAnsiTheme="minorHAnsi"/>
      <w:lang w:eastAsia="en-US"/>
    </w:rPr>
  </w:style>
  <w:style w:type="paragraph" w:customStyle="1" w:styleId="Preformatted">
    <w:name w:val="Preformatted"/>
    <w:basedOn w:val="Navaden"/>
    <w:semiHidden/>
    <w:rsid w:val="00EF194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eastAsia="sl-SI"/>
    </w:rPr>
  </w:style>
  <w:style w:type="paragraph" w:customStyle="1" w:styleId="RSpodnaslov1">
    <w:name w:val="RS podnaslov 1"/>
    <w:basedOn w:val="Navaden"/>
    <w:next w:val="RStekst"/>
    <w:link w:val="RSpodnaslov1Znak"/>
    <w:uiPriority w:val="2"/>
    <w:qFormat/>
    <w:rsid w:val="00EF194E"/>
    <w:pPr>
      <w:widowControl/>
      <w:numPr>
        <w:ilvl w:val="1"/>
        <w:numId w:val="8"/>
      </w:numPr>
      <w:spacing w:before="360" w:after="240" w:line="240" w:lineRule="exact"/>
      <w:contextualSpacing w:val="0"/>
    </w:pPr>
    <w:rPr>
      <w:rFonts w:cstheme="majorHAnsi"/>
      <w:b/>
      <w:bCs/>
      <w:spacing w:val="-4"/>
      <w:sz w:val="22"/>
      <w:szCs w:val="22"/>
      <w:lang w:eastAsia="sl-SI"/>
    </w:rPr>
  </w:style>
  <w:style w:type="character" w:styleId="Pripombasklic">
    <w:name w:val="annotation reference"/>
    <w:semiHidden/>
    <w:rsid w:val="00EF194E"/>
    <w:rPr>
      <w:rFonts w:ascii="Garamond" w:hAnsi="Garamond"/>
      <w:sz w:val="16"/>
      <w:szCs w:val="16"/>
      <w:lang w:val="sl-SI" w:eastAsia="sl-SI" w:bidi="ar-SA"/>
    </w:rPr>
  </w:style>
  <w:style w:type="paragraph" w:styleId="Pripombabesedilo">
    <w:name w:val="annotation text"/>
    <w:basedOn w:val="Navaden"/>
    <w:link w:val="PripombabesediloZnak"/>
    <w:semiHidden/>
    <w:rsid w:val="00EF194E"/>
    <w:rPr>
      <w:rFonts w:asciiTheme="minorHAnsi" w:hAnsiTheme="minorHAnsi"/>
      <w:sz w:val="16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EF194E"/>
    <w:rPr>
      <w:rFonts w:asciiTheme="minorHAnsi" w:hAnsiTheme="minorHAnsi"/>
      <w:sz w:val="16"/>
      <w:lang w:eastAsia="en-US"/>
    </w:rPr>
  </w:style>
  <w:style w:type="paragraph" w:styleId="Zadevapripombe">
    <w:name w:val="annotation subject"/>
    <w:basedOn w:val="Navaden"/>
    <w:next w:val="Navaden"/>
    <w:link w:val="ZadevapripombeZnak"/>
    <w:semiHidden/>
    <w:rsid w:val="00EF194E"/>
    <w:rPr>
      <w:b/>
      <w:bCs/>
    </w:rPr>
  </w:style>
  <w:style w:type="paragraph" w:styleId="Besedilooblaka">
    <w:name w:val="Balloon Text"/>
    <w:basedOn w:val="Navaden"/>
    <w:link w:val="BesedilooblakaZnak"/>
    <w:semiHidden/>
    <w:rsid w:val="00EF194E"/>
    <w:rPr>
      <w:rFonts w:ascii="Tahoma" w:hAnsi="Tahoma" w:cs="Tahoma"/>
      <w:sz w:val="16"/>
      <w:szCs w:val="16"/>
    </w:rPr>
  </w:style>
  <w:style w:type="paragraph" w:styleId="Zgradbadokumenta">
    <w:name w:val="Document Map"/>
    <w:basedOn w:val="Navaden"/>
    <w:link w:val="ZgradbadokumentaZnak"/>
    <w:semiHidden/>
    <w:rsid w:val="00EF194E"/>
    <w:pPr>
      <w:shd w:val="clear" w:color="auto" w:fill="000080"/>
    </w:pPr>
    <w:rPr>
      <w:rFonts w:ascii="Tahoma" w:hAnsi="Tahoma" w:cs="Tahoma"/>
    </w:rPr>
  </w:style>
  <w:style w:type="table" w:styleId="Tabelamrea">
    <w:name w:val="Table Grid"/>
    <w:basedOn w:val="Navadnatabela"/>
    <w:rsid w:val="00EF194E"/>
    <w:rPr>
      <w:rFonts w:ascii="Garamond" w:hAnsi="Garamond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paragraph" w:customStyle="1" w:styleId="Kazalo">
    <w:name w:val="Kazalo"/>
    <w:basedOn w:val="Navaden"/>
    <w:autoRedefine/>
    <w:semiHidden/>
    <w:rsid w:val="00EF194E"/>
    <w:pPr>
      <w:framePr w:wrap="notBeside" w:hAnchor="text"/>
    </w:pPr>
  </w:style>
  <w:style w:type="paragraph" w:styleId="Telobesedila-zamik">
    <w:name w:val="Body Text Indent"/>
    <w:basedOn w:val="Navaden"/>
    <w:link w:val="Telobesedila-zamikZnak"/>
    <w:semiHidden/>
    <w:rsid w:val="00EF194E"/>
    <w:pPr>
      <w:jc w:val="center"/>
    </w:pPr>
    <w:rPr>
      <w:b/>
      <w:lang w:eastAsia="sl-SI"/>
    </w:rPr>
  </w:style>
  <w:style w:type="paragraph" w:customStyle="1" w:styleId="PovzetekGlava">
    <w:name w:val="Povzetek Glava"/>
    <w:basedOn w:val="Navaden"/>
    <w:next w:val="Naslov2"/>
    <w:semiHidden/>
    <w:rsid w:val="00EF194E"/>
    <w:pPr>
      <w:spacing w:before="0" w:after="240"/>
      <w:jc w:val="center"/>
    </w:pPr>
    <w:rPr>
      <w:bCs/>
    </w:rPr>
  </w:style>
  <w:style w:type="paragraph" w:styleId="Sprotnaopomba-besedilo">
    <w:name w:val="footnote text"/>
    <w:basedOn w:val="RStekst"/>
    <w:link w:val="Sprotnaopomba-besediloZnak"/>
    <w:uiPriority w:val="6"/>
    <w:qFormat/>
    <w:rsid w:val="00EF194E"/>
    <w:pPr>
      <w:keepLines/>
      <w:spacing w:before="0" w:after="80" w:line="200" w:lineRule="exact"/>
      <w:ind w:left="397" w:hanging="397"/>
      <w:jc w:val="left"/>
    </w:pPr>
    <w:rPr>
      <w:bCs w:val="0"/>
      <w:sz w:val="16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6"/>
    <w:rsid w:val="00EF194E"/>
    <w:rPr>
      <w:rFonts w:asciiTheme="minorHAnsi" w:hAnsiTheme="minorHAnsi"/>
      <w:sz w:val="16"/>
      <w:lang w:eastAsia="en-US"/>
    </w:rPr>
  </w:style>
  <w:style w:type="paragraph" w:styleId="Navadensplet">
    <w:name w:val="Normal (Web)"/>
    <w:basedOn w:val="Navaden"/>
    <w:uiPriority w:val="99"/>
    <w:semiHidden/>
    <w:rsid w:val="00EF194E"/>
    <w:rPr>
      <w:szCs w:val="24"/>
    </w:rPr>
  </w:style>
  <w:style w:type="paragraph" w:customStyle="1" w:styleId="RSnaslpor">
    <w:name w:val="RS nasl. por."/>
    <w:basedOn w:val="Navaden"/>
    <w:semiHidden/>
    <w:rsid w:val="00EF194E"/>
    <w:pPr>
      <w:spacing w:before="0" w:after="120"/>
      <w:contextualSpacing w:val="0"/>
      <w:jc w:val="center"/>
    </w:pPr>
    <w:rPr>
      <w:rFonts w:ascii="Times New Roman" w:hAnsi="Times New Roman"/>
      <w:b/>
      <w:sz w:val="28"/>
    </w:rPr>
  </w:style>
  <w:style w:type="paragraph" w:customStyle="1" w:styleId="RSstevdatum">
    <w:name w:val="RS stev_datum"/>
    <w:basedOn w:val="Navaden"/>
    <w:autoRedefine/>
    <w:semiHidden/>
    <w:rsid w:val="00EF194E"/>
    <w:pPr>
      <w:spacing w:before="0" w:after="0"/>
      <w:contextualSpacing w:val="0"/>
      <w:jc w:val="center"/>
    </w:pPr>
    <w:rPr>
      <w:sz w:val="28"/>
    </w:rPr>
  </w:style>
  <w:style w:type="paragraph" w:customStyle="1" w:styleId="RSnatevanje123">
    <w:name w:val="RS naštevanje 123"/>
    <w:basedOn w:val="RSnatevanje"/>
    <w:qFormat/>
    <w:rsid w:val="00BD244E"/>
    <w:pPr>
      <w:numPr>
        <w:ilvl w:val="0"/>
        <w:numId w:val="13"/>
      </w:numPr>
    </w:pPr>
  </w:style>
  <w:style w:type="character" w:styleId="SledenaHiperpovezava">
    <w:name w:val="FollowedHyperlink"/>
    <w:basedOn w:val="Privzetapisavaodstavka"/>
    <w:semiHidden/>
    <w:unhideWhenUsed/>
    <w:rsid w:val="00EF194E"/>
    <w:rPr>
      <w:color w:val="575756" w:themeColor="followedHyperlink"/>
      <w:u w:val="single"/>
    </w:rPr>
  </w:style>
  <w:style w:type="character" w:customStyle="1" w:styleId="RSpodnaslov1Znak">
    <w:name w:val="RS podnaslov 1 Znak"/>
    <w:basedOn w:val="Privzetapisavaodstavka"/>
    <w:link w:val="RSpodnaslov1"/>
    <w:uiPriority w:val="2"/>
    <w:rsid w:val="00EF194E"/>
    <w:rPr>
      <w:rFonts w:asciiTheme="majorHAnsi" w:hAnsiTheme="majorHAnsi" w:cstheme="majorHAnsi"/>
      <w:b/>
      <w:bCs/>
      <w:spacing w:val="-4"/>
      <w:sz w:val="22"/>
      <w:szCs w:val="22"/>
    </w:rPr>
  </w:style>
  <w:style w:type="character" w:customStyle="1" w:styleId="RSnatevanjeZnak1">
    <w:name w:val="RS naštevanje Znak1"/>
    <w:link w:val="RSnatevanje"/>
    <w:rsid w:val="00BD244E"/>
    <w:rPr>
      <w:rFonts w:asciiTheme="minorHAnsi" w:hAnsiTheme="minorHAnsi"/>
      <w:lang w:eastAsia="en-US"/>
    </w:rPr>
  </w:style>
  <w:style w:type="paragraph" w:customStyle="1" w:styleId="RSnatevanje3">
    <w:name w:val="RS naštevanje 3"/>
    <w:basedOn w:val="RSnatevanje2"/>
    <w:uiPriority w:val="1"/>
    <w:qFormat/>
    <w:rsid w:val="00BD244E"/>
    <w:pPr>
      <w:numPr>
        <w:numId w:val="15"/>
      </w:numPr>
    </w:pPr>
  </w:style>
  <w:style w:type="table" w:customStyle="1" w:styleId="RS-tabela">
    <w:name w:val="RS-tabela"/>
    <w:basedOn w:val="Navadnatabela"/>
    <w:uiPriority w:val="99"/>
    <w:rsid w:val="00EF194E"/>
    <w:pPr>
      <w:widowControl w:val="0"/>
      <w:adjustRightInd w:val="0"/>
      <w:snapToGrid w:val="0"/>
      <w:jc w:val="right"/>
    </w:pPr>
    <w:rPr>
      <w:rFonts w:asciiTheme="majorHAnsi" w:hAnsiTheme="majorHAnsi"/>
      <w:sz w:val="18"/>
      <w:lang w:eastAsia="en-GB"/>
    </w:rPr>
    <w:tblPr>
      <w:tblBorders>
        <w:top w:val="single" w:sz="4" w:space="0" w:color="D0CECE" w:themeColor="background2" w:themeShade="E6"/>
        <w:bottom w:val="single" w:sz="4" w:space="0" w:color="D0CECE" w:themeColor="background2" w:themeShade="E6"/>
        <w:insideH w:val="single" w:sz="4" w:space="0" w:color="D0CECE" w:themeColor="background2" w:themeShade="E6"/>
      </w:tblBorders>
      <w:tblCellMar>
        <w:top w:w="57" w:type="dxa"/>
        <w:left w:w="28" w:type="dxa"/>
        <w:bottom w:w="57" w:type="dxa"/>
        <w:right w:w="28" w:type="dxa"/>
      </w:tblCellMar>
    </w:tblPr>
    <w:trPr>
      <w:cantSplit/>
    </w:trPr>
    <w:tcPr>
      <w:vAlign w:val="center"/>
    </w:tcPr>
    <w:tblStylePr w:type="firstRow">
      <w:rPr>
        <w:rFonts w:asciiTheme="majorHAnsi" w:hAnsiTheme="majorHAnsi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position w:val="0"/>
        <w:sz w:val="18"/>
        <w:u w:val="none"/>
        <w:vertAlign w:val="baseline"/>
        <w14:ligatures w14:val="none"/>
        <w14:numForm w14:val="default"/>
        <w14:numSpacing w14:val="default"/>
        <w14:stylisticSets/>
      </w:rPr>
      <w:tblPr/>
      <w:trPr>
        <w:cantSplit w:val="0"/>
      </w:trPr>
      <w:tcPr>
        <w:tcBorders>
          <w:top w:val="single" w:sz="12" w:space="0" w:color="A5D2DB" w:themeColor="accent3"/>
          <w:left w:val="nil"/>
          <w:bottom w:val="single" w:sz="12" w:space="0" w:color="A5D2DB" w:themeColor="accent3"/>
          <w:right w:val="nil"/>
          <w:insideH w:val="nil"/>
          <w:insideV w:val="nil"/>
          <w:tl2br w:val="nil"/>
          <w:tr2bl w:val="nil"/>
        </w:tcBorders>
        <w:shd w:val="clear" w:color="auto" w:fill="DAECF0" w:themeFill="accent3" w:themeFillTint="66"/>
        <w:vAlign w:val="top"/>
      </w:tcPr>
    </w:tblStylePr>
    <w:tblStylePr w:type="lastRow">
      <w:tblPr/>
      <w:tcPr>
        <w:tcBorders>
          <w:bottom w:val="single" w:sz="12" w:space="0" w:color="A5D2DB" w:themeColor="accent3"/>
        </w:tcBorders>
      </w:tcPr>
    </w:tblStylePr>
    <w:tblStylePr w:type="firstCol">
      <w:pPr>
        <w:wordWrap/>
        <w:spacing w:line="240" w:lineRule="auto"/>
        <w:jc w:val="left"/>
        <w:outlineLvl w:val="9"/>
      </w:pPr>
      <w:tblPr/>
      <w:trPr>
        <w:cantSplit w:val="0"/>
      </w:trPr>
    </w:tblStylePr>
  </w:style>
  <w:style w:type="character" w:customStyle="1" w:styleId="BesedilooblakaZnak">
    <w:name w:val="Besedilo oblačka Znak"/>
    <w:basedOn w:val="Privzetapisavaodstavka"/>
    <w:link w:val="Besedilooblaka"/>
    <w:semiHidden/>
    <w:rsid w:val="00EF194E"/>
    <w:rPr>
      <w:rFonts w:ascii="Tahoma" w:hAnsi="Tahoma" w:cs="Tahoma"/>
      <w:sz w:val="16"/>
      <w:szCs w:val="16"/>
      <w:lang w:eastAsia="en-US"/>
    </w:rPr>
  </w:style>
  <w:style w:type="character" w:customStyle="1" w:styleId="Naslov1Znak">
    <w:name w:val="Naslov 1 Znak"/>
    <w:basedOn w:val="Privzetapisavaodstavka"/>
    <w:link w:val="Naslov1"/>
    <w:uiPriority w:val="19"/>
    <w:semiHidden/>
    <w:rsid w:val="00EF194E"/>
    <w:rPr>
      <w:rFonts w:asciiTheme="majorHAnsi" w:hAnsiTheme="majorHAnsi"/>
      <w:b/>
      <w:sz w:val="40"/>
      <w:lang w:eastAsia="en-US"/>
    </w:rPr>
  </w:style>
  <w:style w:type="character" w:customStyle="1" w:styleId="Naslov2Znak">
    <w:name w:val="Naslov 2 Znak"/>
    <w:basedOn w:val="Privzetapisavaodstavka"/>
    <w:link w:val="Naslov2"/>
    <w:uiPriority w:val="19"/>
    <w:semiHidden/>
    <w:rsid w:val="00EF194E"/>
    <w:rPr>
      <w:rFonts w:asciiTheme="majorHAnsi" w:hAnsiTheme="majorHAnsi"/>
      <w:sz w:val="24"/>
      <w:lang w:eastAsia="en-US"/>
    </w:rPr>
  </w:style>
  <w:style w:type="character" w:customStyle="1" w:styleId="Naslov3Znak">
    <w:name w:val="Naslov 3 Znak"/>
    <w:basedOn w:val="Privzetapisavaodstavka"/>
    <w:link w:val="Naslov3"/>
    <w:uiPriority w:val="19"/>
    <w:semiHidden/>
    <w:rsid w:val="00EF194E"/>
    <w:rPr>
      <w:rFonts w:asciiTheme="majorHAnsi" w:hAnsiTheme="majorHAnsi"/>
      <w:b/>
      <w:sz w:val="28"/>
      <w:lang w:eastAsia="en-US"/>
    </w:rPr>
  </w:style>
  <w:style w:type="character" w:customStyle="1" w:styleId="Naslov4Znak">
    <w:name w:val="Naslov 4 Znak"/>
    <w:basedOn w:val="Privzetapisavaodstavka"/>
    <w:link w:val="Naslov4"/>
    <w:uiPriority w:val="19"/>
    <w:semiHidden/>
    <w:rsid w:val="00EF194E"/>
    <w:rPr>
      <w:rFonts w:asciiTheme="majorHAnsi" w:hAnsiTheme="majorHAnsi"/>
      <w:b/>
      <w:sz w:val="17"/>
      <w:lang w:eastAsia="en-US"/>
    </w:rPr>
  </w:style>
  <w:style w:type="character" w:customStyle="1" w:styleId="Naslov5Znak">
    <w:name w:val="Naslov 5 Znak"/>
    <w:basedOn w:val="Privzetapisavaodstavka"/>
    <w:link w:val="Naslov5"/>
    <w:uiPriority w:val="19"/>
    <w:semiHidden/>
    <w:rsid w:val="00EF194E"/>
    <w:rPr>
      <w:rFonts w:asciiTheme="majorHAnsi" w:hAnsiTheme="majorHAnsi"/>
      <w:b/>
      <w:sz w:val="17"/>
      <w:lang w:eastAsia="en-US"/>
    </w:rPr>
  </w:style>
  <w:style w:type="character" w:customStyle="1" w:styleId="Naslov6Znak">
    <w:name w:val="Naslov 6 Znak"/>
    <w:basedOn w:val="Privzetapisavaodstavka"/>
    <w:link w:val="Naslov6"/>
    <w:uiPriority w:val="19"/>
    <w:semiHidden/>
    <w:rsid w:val="00EF194E"/>
    <w:rPr>
      <w:rFonts w:asciiTheme="majorHAnsi" w:hAnsiTheme="majorHAnsi"/>
      <w:b/>
      <w:sz w:val="17"/>
      <w:lang w:eastAsia="en-US"/>
    </w:rPr>
  </w:style>
  <w:style w:type="character" w:customStyle="1" w:styleId="Naslov7Znak">
    <w:name w:val="Naslov 7 Znak"/>
    <w:basedOn w:val="Privzetapisavaodstavka"/>
    <w:link w:val="Naslov7"/>
    <w:uiPriority w:val="19"/>
    <w:semiHidden/>
    <w:rsid w:val="00EF194E"/>
    <w:rPr>
      <w:rFonts w:asciiTheme="majorHAnsi" w:hAnsiTheme="majorHAnsi"/>
      <w:i/>
      <w:sz w:val="17"/>
      <w:lang w:eastAsia="en-US"/>
    </w:rPr>
  </w:style>
  <w:style w:type="character" w:customStyle="1" w:styleId="Naslov8Znak">
    <w:name w:val="Naslov 8 Znak"/>
    <w:basedOn w:val="Privzetapisavaodstavka"/>
    <w:link w:val="Naslov8"/>
    <w:uiPriority w:val="19"/>
    <w:semiHidden/>
    <w:rsid w:val="00EF194E"/>
    <w:rPr>
      <w:rFonts w:asciiTheme="majorHAnsi" w:hAnsiTheme="majorHAnsi"/>
      <w:i/>
      <w:color w:val="000000"/>
      <w:sz w:val="17"/>
      <w:lang w:eastAsia="en-US"/>
    </w:rPr>
  </w:style>
  <w:style w:type="character" w:customStyle="1" w:styleId="Naslov9Znak">
    <w:name w:val="Naslov 9 Znak"/>
    <w:basedOn w:val="Privzetapisavaodstavka"/>
    <w:link w:val="Naslov9"/>
    <w:uiPriority w:val="19"/>
    <w:semiHidden/>
    <w:rsid w:val="00EF194E"/>
    <w:rPr>
      <w:rFonts w:asciiTheme="majorHAnsi" w:hAnsiTheme="majorHAnsi"/>
      <w:b/>
      <w:bCs/>
      <w:sz w:val="17"/>
      <w:lang w:eastAsia="en-US"/>
    </w:rPr>
  </w:style>
  <w:style w:type="paragraph" w:customStyle="1" w:styleId="RSpredsednikpodpis">
    <w:name w:val="RS predsednik podpis"/>
    <w:basedOn w:val="RStekst"/>
    <w:uiPriority w:val="5"/>
    <w:qFormat/>
    <w:rsid w:val="00EF194E"/>
    <w:pPr>
      <w:spacing w:before="600" w:after="600"/>
      <w:jc w:val="left"/>
    </w:pPr>
  </w:style>
  <w:style w:type="paragraph" w:customStyle="1" w:styleId="RS-Pravnipouk">
    <w:name w:val="RS-Pravni pouk"/>
    <w:basedOn w:val="Navaden"/>
    <w:uiPriority w:val="7"/>
    <w:rsid w:val="00EF194E"/>
    <w:pPr>
      <w:keepNext/>
      <w:widowControl/>
      <w:pBdr>
        <w:top w:val="single" w:sz="4" w:space="2" w:color="000000" w:themeColor="text1"/>
        <w:bottom w:val="single" w:sz="4" w:space="4" w:color="000000" w:themeColor="text1"/>
      </w:pBdr>
      <w:adjustRightInd w:val="0"/>
      <w:snapToGrid w:val="0"/>
      <w:spacing w:before="0" w:after="120" w:line="280" w:lineRule="exact"/>
      <w:contextualSpacing w:val="0"/>
      <w:jc w:val="both"/>
    </w:pPr>
    <w:rPr>
      <w:rFonts w:asciiTheme="minorHAnsi" w:hAnsiTheme="minorHAnsi"/>
      <w:bCs/>
      <w:sz w:val="20"/>
      <w:lang w:eastAsia="sl-SI"/>
    </w:rPr>
  </w:style>
  <w:style w:type="numbering" w:customStyle="1" w:styleId="RSRS-style">
    <w:name w:val="RSRS-style"/>
    <w:uiPriority w:val="99"/>
    <w:rsid w:val="00EF194E"/>
    <w:pPr>
      <w:numPr>
        <w:numId w:val="9"/>
      </w:numPr>
    </w:pPr>
  </w:style>
  <w:style w:type="table" w:customStyle="1" w:styleId="Slog1">
    <w:name w:val="Slog1"/>
    <w:basedOn w:val="Navadnatabela"/>
    <w:uiPriority w:val="99"/>
    <w:rsid w:val="00EF194E"/>
    <w:tblPr>
      <w:tblCellMar>
        <w:top w:w="28" w:type="dxa"/>
        <w:left w:w="0" w:type="dxa"/>
        <w:bottom w:w="28" w:type="dxa"/>
        <w:right w:w="0" w:type="dxa"/>
      </w:tblCellMar>
    </w:tblPr>
    <w:tblStylePr w:type="firstRow">
      <w:tblPr>
        <w:tblCellMar>
          <w:top w:w="142" w:type="dxa"/>
          <w:left w:w="0" w:type="dxa"/>
          <w:bottom w:w="28" w:type="dxa"/>
          <w:right w:w="0" w:type="dxa"/>
        </w:tblCellMar>
      </w:tblPr>
    </w:tblStylePr>
  </w:style>
  <w:style w:type="table" w:styleId="Tabelaelegantna">
    <w:name w:val="Table Elegant"/>
    <w:basedOn w:val="Navadnatabela"/>
    <w:rsid w:val="00EF194E"/>
    <w:pPr>
      <w:spacing w:before="80" w:after="80" w:line="280" w:lineRule="atLeast"/>
      <w:contextualSpacing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EF194E"/>
    <w:rPr>
      <w:rFonts w:asciiTheme="majorHAnsi" w:hAnsiTheme="majorHAnsi"/>
      <w:b/>
      <w:sz w:val="17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EF194E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Privzetapisavaodstavka"/>
    <w:uiPriority w:val="99"/>
    <w:semiHidden/>
    <w:unhideWhenUsed/>
    <w:rsid w:val="00EF194E"/>
    <w:rPr>
      <w:color w:val="605E5C"/>
      <w:shd w:val="clear" w:color="auto" w:fill="E1DFDD"/>
    </w:rPr>
  </w:style>
  <w:style w:type="character" w:customStyle="1" w:styleId="UnresolvedMention2">
    <w:name w:val="Unresolved Mention2"/>
    <w:basedOn w:val="Privzetapisavaodstavka"/>
    <w:uiPriority w:val="99"/>
    <w:semiHidden/>
    <w:unhideWhenUsed/>
    <w:rsid w:val="00EF194E"/>
    <w:rPr>
      <w:color w:val="605E5C"/>
      <w:shd w:val="clear" w:color="auto" w:fill="E1DFDD"/>
    </w:rPr>
  </w:style>
  <w:style w:type="character" w:customStyle="1" w:styleId="ZadevapripombeZnak">
    <w:name w:val="Zadeva pripombe Znak"/>
    <w:basedOn w:val="PripombabesediloZnak"/>
    <w:link w:val="Zadevapripombe"/>
    <w:semiHidden/>
    <w:rsid w:val="00EF194E"/>
    <w:rPr>
      <w:rFonts w:asciiTheme="majorHAnsi" w:hAnsiTheme="majorHAnsi"/>
      <w:b/>
      <w:bCs/>
      <w:sz w:val="17"/>
      <w:lang w:eastAsia="en-US"/>
    </w:rPr>
  </w:style>
  <w:style w:type="character" w:customStyle="1" w:styleId="ZgradbadokumentaZnak">
    <w:name w:val="Zgradba dokumenta Znak"/>
    <w:basedOn w:val="Privzetapisavaodstavka"/>
    <w:link w:val="Zgradbadokumenta"/>
    <w:semiHidden/>
    <w:rsid w:val="00EF194E"/>
    <w:rPr>
      <w:rFonts w:ascii="Tahoma" w:hAnsi="Tahoma" w:cs="Tahoma"/>
      <w:sz w:val="17"/>
      <w:shd w:val="clear" w:color="auto" w:fill="000080"/>
      <w:lang w:eastAsia="en-US"/>
    </w:rPr>
  </w:style>
  <w:style w:type="numbering" w:customStyle="1" w:styleId="Slika">
    <w:name w:val="Slika"/>
    <w:uiPriority w:val="99"/>
    <w:rsid w:val="00EF194E"/>
    <w:pPr>
      <w:numPr>
        <w:numId w:val="10"/>
      </w:numPr>
    </w:pPr>
  </w:style>
  <w:style w:type="numbering" w:customStyle="1" w:styleId="Slog2">
    <w:name w:val="Slog2"/>
    <w:uiPriority w:val="99"/>
    <w:rsid w:val="00EF194E"/>
    <w:pPr>
      <w:numPr>
        <w:numId w:val="11"/>
      </w:numPr>
    </w:pPr>
  </w:style>
  <w:style w:type="paragraph" w:customStyle="1" w:styleId="RSGLAVNINASLOV">
    <w:name w:val="RS GLAVNI NASLOV"/>
    <w:basedOn w:val="Naslovdokumenta"/>
    <w:next w:val="RStekst"/>
    <w:link w:val="RSGLAVNINASLOVZnak"/>
    <w:qFormat/>
    <w:rsid w:val="00EF194E"/>
    <w:pPr>
      <w:numPr>
        <w:numId w:val="2"/>
      </w:numPr>
    </w:pPr>
  </w:style>
  <w:style w:type="character" w:customStyle="1" w:styleId="RSGLAVNINASLOVZnak">
    <w:name w:val="RS GLAVNI NASLOV Znak"/>
    <w:basedOn w:val="Privzetapisavaodstavka"/>
    <w:link w:val="RSGLAVNINASLOV"/>
    <w:rsid w:val="00EF194E"/>
    <w:rPr>
      <w:rFonts w:asciiTheme="majorHAnsi" w:hAnsiTheme="majorHAnsi"/>
      <w:b/>
      <w:sz w:val="26"/>
      <w:szCs w:val="26"/>
      <w:lang w:eastAsia="en-US"/>
    </w:rPr>
  </w:style>
  <w:style w:type="character" w:customStyle="1" w:styleId="RS-zaupno">
    <w:name w:val="RS-zaupno"/>
    <w:basedOn w:val="Privzetapisavaodstavka"/>
    <w:uiPriority w:val="7"/>
    <w:rsid w:val="00EF194E"/>
    <w:rPr>
      <w:bdr w:val="none" w:sz="0" w:space="0" w:color="auto"/>
      <w:shd w:val="clear" w:color="auto" w:fill="D0CECE" w:themeFill="background2" w:themeFillShade="E6"/>
    </w:rPr>
  </w:style>
  <w:style w:type="paragraph" w:styleId="Konnaopomba-besedilo">
    <w:name w:val="endnote text"/>
    <w:basedOn w:val="Navaden"/>
    <w:link w:val="Konnaopomba-besediloZnak"/>
    <w:semiHidden/>
    <w:unhideWhenUsed/>
    <w:rsid w:val="00EF194E"/>
    <w:pPr>
      <w:spacing w:before="0" w:after="0"/>
    </w:pPr>
    <w:rPr>
      <w:sz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EF194E"/>
    <w:rPr>
      <w:rFonts w:asciiTheme="majorHAnsi" w:hAnsiTheme="majorHAnsi"/>
      <w:lang w:eastAsia="en-US"/>
    </w:rPr>
  </w:style>
  <w:style w:type="character" w:styleId="Konnaopomba-sklic">
    <w:name w:val="endnote reference"/>
    <w:basedOn w:val="Privzetapisavaodstavka"/>
    <w:semiHidden/>
    <w:unhideWhenUsed/>
    <w:rsid w:val="00EF194E"/>
    <w:rPr>
      <w:vertAlign w:val="superscript"/>
    </w:rPr>
  </w:style>
  <w:style w:type="table" w:customStyle="1" w:styleId="RS-tabela-obrazci">
    <w:name w:val="RS-tabela - obrazci"/>
    <w:basedOn w:val="Navadnatabela"/>
    <w:uiPriority w:val="99"/>
    <w:rsid w:val="00EF194E"/>
    <w:pPr>
      <w:widowControl w:val="0"/>
    </w:pPr>
    <w:rPr>
      <w:rFonts w:ascii="Cambria" w:hAnsi="Cambria"/>
    </w:rPr>
    <w:tblPr>
      <w:tblBorders>
        <w:top w:val="dotted" w:sz="6" w:space="0" w:color="7F7F7F" w:themeColor="text1" w:themeTint="80"/>
        <w:bottom w:val="dotted" w:sz="6" w:space="0" w:color="7F7F7F" w:themeColor="text1" w:themeTint="80"/>
        <w:insideH w:val="dotted" w:sz="6" w:space="0" w:color="7F7F7F" w:themeColor="text1" w:themeTint="80"/>
      </w:tblBorders>
      <w:tblCellMar>
        <w:left w:w="0" w:type="dxa"/>
        <w:right w:w="0" w:type="dxa"/>
      </w:tblCellMar>
    </w:tblPr>
  </w:style>
  <w:style w:type="paragraph" w:customStyle="1" w:styleId="RS-tekst-obrazci-tabele">
    <w:name w:val="RS-tekst-obrazci-tabele"/>
    <w:basedOn w:val="RStekst"/>
    <w:qFormat/>
    <w:rsid w:val="00EF194E"/>
    <w:pPr>
      <w:widowControl w:val="0"/>
      <w:spacing w:before="0" w:after="0"/>
      <w:jc w:val="left"/>
    </w:pPr>
  </w:style>
  <w:style w:type="paragraph" w:styleId="Glava">
    <w:name w:val="header"/>
    <w:basedOn w:val="Navaden"/>
    <w:link w:val="GlavaZnak"/>
    <w:uiPriority w:val="8"/>
    <w:unhideWhenUsed/>
    <w:rsid w:val="00EF194E"/>
    <w:pPr>
      <w:tabs>
        <w:tab w:val="center" w:pos="4536"/>
        <w:tab w:val="right" w:pos="9072"/>
      </w:tabs>
      <w:spacing w:before="0" w:after="0"/>
    </w:pPr>
  </w:style>
  <w:style w:type="character" w:customStyle="1" w:styleId="GlavaZnak">
    <w:name w:val="Glava Znak"/>
    <w:basedOn w:val="Privzetapisavaodstavka"/>
    <w:link w:val="Glava"/>
    <w:uiPriority w:val="8"/>
    <w:rsid w:val="00EF194E"/>
    <w:rPr>
      <w:rFonts w:asciiTheme="majorHAnsi" w:hAnsiTheme="majorHAnsi"/>
      <w:sz w:val="17"/>
      <w:lang w:eastAsia="en-US"/>
    </w:rPr>
  </w:style>
  <w:style w:type="paragraph" w:styleId="Noga">
    <w:name w:val="footer"/>
    <w:basedOn w:val="Navaden"/>
    <w:link w:val="NogaZnak"/>
    <w:uiPriority w:val="8"/>
    <w:unhideWhenUsed/>
    <w:rsid w:val="00EF194E"/>
    <w:pPr>
      <w:tabs>
        <w:tab w:val="center" w:pos="4536"/>
        <w:tab w:val="right" w:pos="9072"/>
      </w:tabs>
      <w:spacing w:before="0" w:after="0"/>
    </w:pPr>
    <w:rPr>
      <w:b/>
    </w:rPr>
  </w:style>
  <w:style w:type="character" w:customStyle="1" w:styleId="NogaZnak">
    <w:name w:val="Noga Znak"/>
    <w:basedOn w:val="Privzetapisavaodstavka"/>
    <w:link w:val="Noga"/>
    <w:uiPriority w:val="8"/>
    <w:rsid w:val="00EF194E"/>
    <w:rPr>
      <w:rFonts w:asciiTheme="majorHAnsi" w:hAnsiTheme="majorHAnsi"/>
      <w:b/>
      <w:sz w:val="17"/>
      <w:lang w:eastAsia="en-US"/>
    </w:rPr>
  </w:style>
  <w:style w:type="character" w:styleId="tevilkastrani">
    <w:name w:val="page number"/>
    <w:basedOn w:val="NogaZnak"/>
    <w:semiHidden/>
    <w:unhideWhenUsed/>
    <w:rsid w:val="00EF194E"/>
    <w:rPr>
      <w:rFonts w:asciiTheme="majorHAnsi" w:hAnsiTheme="majorHAnsi"/>
      <w:b/>
      <w:sz w:val="17"/>
      <w:lang w:eastAsia="en-US"/>
    </w:rPr>
  </w:style>
  <w:style w:type="character" w:styleId="Hiperpovezava">
    <w:name w:val="Hyperlink"/>
    <w:semiHidden/>
    <w:rsid w:val="00EF194E"/>
    <w:rPr>
      <w:rFonts w:ascii="Garamond" w:hAnsi="Garamond"/>
      <w:color w:val="auto"/>
      <w:sz w:val="22"/>
      <w:u w:val="single"/>
      <w:lang w:val="sl-SI" w:eastAsia="sl-SI" w:bidi="ar-SA"/>
    </w:rPr>
  </w:style>
  <w:style w:type="paragraph" w:customStyle="1" w:styleId="Naslovdokumenta">
    <w:name w:val="Naslov dokumenta"/>
    <w:qFormat/>
    <w:rsid w:val="00EF194E"/>
    <w:pPr>
      <w:spacing w:before="720" w:after="360"/>
    </w:pPr>
    <w:rPr>
      <w:rFonts w:asciiTheme="majorHAnsi" w:hAnsiTheme="majorHAnsi"/>
      <w:b/>
      <w:sz w:val="26"/>
      <w:szCs w:val="26"/>
      <w:lang w:eastAsia="en-US"/>
    </w:rPr>
  </w:style>
  <w:style w:type="paragraph" w:customStyle="1" w:styleId="RSnatevanjeB">
    <w:name w:val="RS naštevanje B"/>
    <w:uiPriority w:val="1"/>
    <w:qFormat/>
    <w:rsid w:val="00EF194E"/>
    <w:pPr>
      <w:numPr>
        <w:numId w:val="7"/>
      </w:numPr>
      <w:spacing w:before="360" w:after="80" w:line="240" w:lineRule="exact"/>
      <w:contextualSpacing/>
    </w:pPr>
    <w:rPr>
      <w:rFonts w:asciiTheme="minorHAnsi" w:hAnsiTheme="minorHAnsi"/>
      <w:b/>
      <w:lang w:eastAsia="en-US"/>
    </w:rPr>
  </w:style>
  <w:style w:type="character" w:customStyle="1" w:styleId="RStekstBold">
    <w:name w:val="RS tekst + Bold"/>
    <w:basedOn w:val="RStekstZnak"/>
    <w:uiPriority w:val="1"/>
    <w:qFormat/>
    <w:rsid w:val="00EF194E"/>
    <w:rPr>
      <w:rFonts w:ascii="Cambria" w:hAnsi="Cambria"/>
      <w:b/>
      <w:bCs/>
      <w:i w:val="0"/>
      <w:sz w:val="20"/>
      <w:lang w:eastAsia="en-US"/>
    </w:rPr>
  </w:style>
  <w:style w:type="table" w:customStyle="1" w:styleId="RS-tabela-splona">
    <w:name w:val="RS-tabela-splošna"/>
    <w:basedOn w:val="Navadnatabela"/>
    <w:uiPriority w:val="40"/>
    <w:rsid w:val="00C66145"/>
    <w:rPr>
      <w:rFonts w:asciiTheme="majorHAnsi" w:hAnsiTheme="majorHAnsi"/>
      <w:sz w:val="17"/>
    </w:rPr>
    <w:tblPr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CellMar>
        <w:top w:w="85" w:type="dxa"/>
        <w:left w:w="85" w:type="dxa"/>
        <w:bottom w:w="85" w:type="dxa"/>
        <w:right w:w="85" w:type="dxa"/>
      </w:tblCellMar>
    </w:tblPr>
    <w:tcPr>
      <w:vAlign w:val="center"/>
    </w:tcPr>
  </w:style>
  <w:style w:type="paragraph" w:customStyle="1" w:styleId="RS-noga">
    <w:name w:val="RS-noga"/>
    <w:basedOn w:val="Navaden"/>
    <w:rsid w:val="002F3028"/>
    <w:pPr>
      <w:tabs>
        <w:tab w:val="center" w:pos="4536"/>
        <w:tab w:val="right" w:pos="8504"/>
        <w:tab w:val="right" w:pos="9072"/>
      </w:tabs>
      <w:spacing w:before="0" w:after="0"/>
    </w:pPr>
    <w:rPr>
      <w:b/>
    </w:rPr>
  </w:style>
  <w:style w:type="character" w:styleId="Besedilooznabemesta">
    <w:name w:val="Placeholder Text"/>
    <w:basedOn w:val="Privzetapisavaodstavka"/>
    <w:uiPriority w:val="99"/>
    <w:semiHidden/>
    <w:rsid w:val="002F3028"/>
    <w:rPr>
      <w:color w:val="808080"/>
    </w:rPr>
  </w:style>
  <w:style w:type="paragraph" w:customStyle="1" w:styleId="RS-tekst-obrazci-natevanje-01">
    <w:name w:val="RS-tekst-obrazci-naštevanje-01"/>
    <w:basedOn w:val="RS-tekst-obrazci-tabele"/>
    <w:rsid w:val="002F3028"/>
    <w:pPr>
      <w:numPr>
        <w:numId w:val="23"/>
      </w:numPr>
      <w:tabs>
        <w:tab w:val="num" w:pos="360"/>
      </w:tabs>
      <w:spacing w:before="40" w:after="40" w:line="240" w:lineRule="auto"/>
      <w:ind w:left="397" w:hanging="397"/>
    </w:pPr>
    <w:rPr>
      <w:b/>
    </w:rPr>
  </w:style>
  <w:style w:type="paragraph" w:customStyle="1" w:styleId="RS-tekst-obrazci-natevanje-02">
    <w:name w:val="RS-tekst-obrazci-naštevanje-02"/>
    <w:basedOn w:val="RS-tekst-obrazci-tabele"/>
    <w:rsid w:val="002F3028"/>
    <w:pPr>
      <w:numPr>
        <w:numId w:val="24"/>
      </w:numPr>
      <w:tabs>
        <w:tab w:val="num" w:pos="360"/>
      </w:tabs>
      <w:spacing w:before="40" w:after="40" w:line="240" w:lineRule="auto"/>
      <w:ind w:left="397" w:hanging="397"/>
    </w:pPr>
  </w:style>
  <w:style w:type="character" w:styleId="Nerazreenaomemba">
    <w:name w:val="Unresolved Mention"/>
    <w:basedOn w:val="Privzetapisavaodstavka"/>
    <w:uiPriority w:val="99"/>
    <w:semiHidden/>
    <w:unhideWhenUsed/>
    <w:rsid w:val="00FF561B"/>
    <w:rPr>
      <w:color w:val="605E5C"/>
      <w:shd w:val="clear" w:color="auto" w:fill="E1DFDD"/>
    </w:rPr>
  </w:style>
  <w:style w:type="table" w:customStyle="1" w:styleId="Tabelamrea1">
    <w:name w:val="Tabela – mreža1"/>
    <w:basedOn w:val="Navadnatabela"/>
    <w:next w:val="Tabelamrea"/>
    <w:rsid w:val="001E15E6"/>
    <w:rPr>
      <w:rFonts w:ascii="Garamond" w:hAnsi="Garamond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paragraph" w:styleId="Revizija">
    <w:name w:val="Revision"/>
    <w:hidden/>
    <w:uiPriority w:val="99"/>
    <w:semiHidden/>
    <w:rsid w:val="00E22B5D"/>
    <w:rPr>
      <w:rFonts w:asciiTheme="majorHAnsi" w:hAnsiTheme="majorHAnsi"/>
      <w:sz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57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Templates\Glava01n.dotx" TargetMode="External"/></Relationships>
</file>

<file path=word/theme/theme1.xml><?xml version="1.0" encoding="utf-8"?>
<a:theme xmlns:a="http://schemas.openxmlformats.org/drawingml/2006/main" name="RSRS-modra">
  <a:themeElements>
    <a:clrScheme name="RSRS-modr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36B81"/>
      </a:accent1>
      <a:accent2>
        <a:srgbClr val="539DBD"/>
      </a:accent2>
      <a:accent3>
        <a:srgbClr val="A5D2DB"/>
      </a:accent3>
      <a:accent4>
        <a:srgbClr val="8E333A"/>
      </a:accent4>
      <a:accent5>
        <a:srgbClr val="B3414B"/>
      </a:accent5>
      <a:accent6>
        <a:srgbClr val="DDA6AC"/>
      </a:accent6>
      <a:hlink>
        <a:srgbClr val="8F8B89"/>
      </a:hlink>
      <a:folHlink>
        <a:srgbClr val="575756"/>
      </a:folHlink>
    </a:clrScheme>
    <a:fontScheme name="RSRS">
      <a:majorFont>
        <a:latin typeface="Arial"/>
        <a:ea typeface=""/>
        <a:cs typeface=""/>
      </a:majorFont>
      <a:minorFont>
        <a:latin typeface="Cambria"/>
        <a:ea typeface=""/>
        <a:cs typeface="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SRS-modra" id="{332CD2A6-A21B-1745-8FAB-C6165C983D2E}" vid="{AF5EB40F-42CA-C747-BF74-A956E360970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C10E0B0560FB45AE2C607A8C6396C7" ma:contentTypeVersion="2" ma:contentTypeDescription="Create a new document." ma:contentTypeScope="" ma:versionID="18663982569c49dd0b42a11f7ea90b24">
  <xsd:schema xmlns:xsd="http://www.w3.org/2001/XMLSchema" xmlns:xs="http://www.w3.org/2001/XMLSchema" xmlns:p="http://schemas.microsoft.com/office/2006/metadata/properties" xmlns:ns2="c06e5a9c-c86f-47db-a930-7e7b5aa919f6" targetNamespace="http://schemas.microsoft.com/office/2006/metadata/properties" ma:root="true" ma:fieldsID="237143b7205d50937c1fc53b713f9290" ns2:_="">
    <xsd:import namespace="c06e5a9c-c86f-47db-a930-7e7b5aa919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e5a9c-c86f-47db-a930-7e7b5aa919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AF5F83-FECF-4911-961A-8CF72881C8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8E14D9-D64C-475D-8552-186D5C8AD4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3B34F5-CA64-445D-8117-6C0F47698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6e5a9c-c86f-47db-a930-7e7b5aa91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3AEAD6-E37B-4CEC-9DEA-4FDAA01BFD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Glava01n</Template>
  <TotalTime>8</TotalTime>
  <Pages>2</Pages>
  <Words>255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Uršič Simoniti</dc:creator>
  <cp:keywords/>
  <dc:description/>
  <cp:lastModifiedBy>Lucija Štrancar</cp:lastModifiedBy>
  <cp:revision>9</cp:revision>
  <cp:lastPrinted>2026-03-11T11:56:00Z</cp:lastPrinted>
  <dcterms:created xsi:type="dcterms:W3CDTF">2026-09-10T09:59:00Z</dcterms:created>
  <dcterms:modified xsi:type="dcterms:W3CDTF">2026-09-15T07:10:00Z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0x010100E8C10E0B0560FB45AE2C607A8C6396C7</vt:lpwstr>
  </property>
</Properties>
</file>