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9DE" w:rsidRPr="00C269DE" w:rsidRDefault="00564077">
      <w:pPr>
        <w:rPr>
          <w:rFonts w:ascii="Republika" w:hAnsi="Republika"/>
          <w:color w:val="808080" w:themeColor="background1" w:themeShade="80"/>
          <w:sz w:val="28"/>
          <w:szCs w:val="28"/>
        </w:rPr>
      </w:pPr>
      <w:r>
        <w:rPr>
          <w:rFonts w:ascii="Republika" w:hAnsi="Republika"/>
          <w:b/>
          <w:noProof/>
          <w:color w:val="FFFFFF" w:themeColor="background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7C1DA" wp14:editId="68D48E2D">
                <wp:simplePos x="0" y="0"/>
                <wp:positionH relativeFrom="column">
                  <wp:posOffset>2988310</wp:posOffset>
                </wp:positionH>
                <wp:positionV relativeFrom="paragraph">
                  <wp:posOffset>-799158</wp:posOffset>
                </wp:positionV>
                <wp:extent cx="2907665" cy="872836"/>
                <wp:effectExtent l="0" t="0" r="0" b="381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872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1AB" w:rsidRPr="0041342A" w:rsidRDefault="006E7AAA" w:rsidP="00564077">
                            <w:pPr>
                              <w:jc w:val="right"/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Obrazec 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"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rijav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a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na delovno mesto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"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 xml:space="preserve">z življenjepisom </w:t>
                            </w:r>
                            <w:r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sredujte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na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>e–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naslov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: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  <w:r w:rsidR="001471AB" w:rsidRPr="00564077">
                              <w:rPr>
                                <w:rFonts w:ascii="Republika" w:hAnsi="Republika"/>
                                <w:b/>
                                <w:color w:val="808080" w:themeColor="background1" w:themeShade="80"/>
                                <w:sz w:val="20"/>
                              </w:rPr>
                              <w:t>kadri.rsrs@rs-rs.si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7C1DA"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left:0;text-align:left;margin-left:235.3pt;margin-top:-62.95pt;width:228.95pt;height: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" filled="f" stroked="f" strokeweight=".5pt">
                <v:textbox>
                  <w:txbxContent>
                    <w:p w:rsidR="001471AB" w:rsidRPr="0041342A" w:rsidRDefault="006E7AAA" w:rsidP="00564077">
                      <w:pPr>
                        <w:jc w:val="right"/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Obrazec 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"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rijav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a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na delovno mesto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"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 xml:space="preserve">z življenjepisom </w:t>
                      </w:r>
                      <w:r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po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sredujte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na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>e–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naslov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: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  <w:r w:rsidR="001471AB" w:rsidRPr="00564077">
                        <w:rPr>
                          <w:rFonts w:ascii="Republika" w:hAnsi="Republika"/>
                          <w:b/>
                          <w:color w:val="808080" w:themeColor="background1" w:themeShade="80"/>
                          <w:sz w:val="20"/>
                        </w:rPr>
                        <w:t>kadri.rsrs@rs-rs.si</w:t>
                      </w:r>
                    </w:p>
                  </w:txbxContent>
                </v:textbox>
              </v:shape>
            </w:pict>
          </mc:Fallback>
        </mc:AlternateConten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>PRIJAV</w:t>
      </w:r>
      <w:r w:rsidR="00604B5B">
        <w:rPr>
          <w:rFonts w:ascii="Republika" w:hAnsi="Republika"/>
          <w:b/>
          <w:color w:val="808080" w:themeColor="background1" w:themeShade="80"/>
          <w:sz w:val="28"/>
          <w:szCs w:val="28"/>
        </w:rPr>
        <w:t>A</w: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 xml:space="preserve"> NA DELOVNO MESTO</w:t>
      </w:r>
    </w:p>
    <w:p w:rsidR="00C269DE" w:rsidRDefault="00C269DE"/>
    <w:tbl>
      <w:tblPr>
        <w:tblStyle w:val="Tabelamrea"/>
        <w:tblW w:w="9384" w:type="dxa"/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1729"/>
        <w:gridCol w:w="1276"/>
        <w:gridCol w:w="709"/>
        <w:gridCol w:w="2268"/>
        <w:gridCol w:w="283"/>
        <w:gridCol w:w="3119"/>
      </w:tblGrid>
      <w:tr w:rsidR="00017A81" w:rsidTr="00564077">
        <w:trPr>
          <w:cantSplit/>
          <w:trHeight w:val="340"/>
        </w:trPr>
        <w:tc>
          <w:tcPr>
            <w:tcW w:w="3005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sz w:val="24"/>
                <w:szCs w:val="24"/>
              </w:rPr>
            </w:pPr>
            <w:r w:rsidRPr="002A6CC9">
              <w:rPr>
                <w:rFonts w:ascii="Republika" w:hAnsi="Republika"/>
                <w:b/>
                <w:sz w:val="24"/>
                <w:szCs w:val="24"/>
              </w:rPr>
              <w:t>Prijava na delovno mesto</w:t>
            </w:r>
            <w:r w:rsidRPr="002A6CC9">
              <w:rPr>
                <w:rFonts w:ascii="Republika" w:hAnsi="Republika"/>
                <w:sz w:val="24"/>
                <w:szCs w:val="24"/>
              </w:rPr>
              <w:t>:</w:t>
            </w: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</w:p>
        </w:tc>
      </w:tr>
      <w:tr w:rsidR="00017A81" w:rsidTr="00564077">
        <w:trPr>
          <w:cantSplit/>
          <w:trHeight w:val="340"/>
        </w:trPr>
        <w:tc>
          <w:tcPr>
            <w:tcW w:w="5982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70133D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 w:rsidRPr="007A5152">
              <w:rPr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A5152">
              <w:rPr>
                <w:b/>
                <w:iCs/>
              </w:rPr>
              <w:instrText xml:space="preserve"> FORMTEXT </w:instrText>
            </w:r>
            <w:r w:rsidRPr="007A5152">
              <w:rPr>
                <w:b/>
                <w:iCs/>
              </w:rPr>
            </w:r>
            <w:r w:rsidRPr="007A5152"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Pr="007A5152">
              <w:fldChar w:fldCharType="end"/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  <w:r w:rsidRPr="002A6CC9">
              <w:rPr>
                <w:b/>
                <w:sz w:val="24"/>
                <w:szCs w:val="24"/>
              </w:rPr>
              <w:t>,</w:t>
            </w:r>
          </w:p>
        </w:tc>
      </w:tr>
      <w:tr w:rsidR="00017A81" w:rsidTr="0070133D">
        <w:trPr>
          <w:trHeight w:val="605"/>
        </w:trPr>
        <w:tc>
          <w:tcPr>
            <w:tcW w:w="1729" w:type="dxa"/>
            <w:tcBorders>
              <w:top w:val="single" w:sz="4" w:space="0" w:color="auto"/>
              <w:bottom w:val="nil"/>
            </w:tcBorders>
            <w:vAlign w:val="bottom"/>
          </w:tcPr>
          <w:p w:rsidR="00017A81" w:rsidRPr="0070133D" w:rsidRDefault="00B91723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>
              <w:rPr>
                <w:rFonts w:ascii="Republika" w:hAnsi="Republika"/>
                <w:b/>
                <w:sz w:val="24"/>
                <w:szCs w:val="24"/>
              </w:rPr>
              <w:t>D</w:t>
            </w:r>
            <w:r w:rsidR="00017A81" w:rsidRPr="0070133D">
              <w:rPr>
                <w:rFonts w:ascii="Republika" w:hAnsi="Republika"/>
                <w:b/>
                <w:sz w:val="24"/>
                <w:szCs w:val="24"/>
              </w:rPr>
              <w:t>atum objave: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A81" w:rsidRPr="002A6CC9" w:rsidRDefault="005A3DC6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b/>
                <w:i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b/>
                <w:iCs/>
              </w:rPr>
              <w:instrText xml:space="preserve"> FORMTEXT </w:instrText>
            </w:r>
            <w:r>
              <w:rPr>
                <w:b/>
                <w:iCs/>
              </w:rPr>
            </w:r>
            <w:r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>
              <w:rPr>
                <w:b/>
                <w:iCs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C269DE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017A81" w:rsidRDefault="00017A81" w:rsidP="00604B5B">
            <w:pPr>
              <w:pStyle w:val="RStekst"/>
              <w:spacing w:before="0" w:after="0"/>
              <w:jc w:val="left"/>
              <w:rPr>
                <w:b/>
              </w:rPr>
            </w:pPr>
          </w:p>
        </w:tc>
      </w:tr>
    </w:tbl>
    <w:p w:rsidR="00017A81" w:rsidRDefault="00017A81" w:rsidP="00017A81">
      <w:pPr>
        <w:pStyle w:val="RStekst"/>
        <w:spacing w:line="720" w:lineRule="auto"/>
      </w:pPr>
    </w:p>
    <w:p w:rsidR="00604B5B" w:rsidRPr="002A6CC9" w:rsidRDefault="0070133D" w:rsidP="0070133D">
      <w:pPr>
        <w:pStyle w:val="Republika1"/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A116F3" wp14:editId="1DFA5CF1">
                <wp:simplePos x="0" y="0"/>
                <wp:positionH relativeFrom="column">
                  <wp:posOffset>-122596</wp:posOffset>
                </wp:positionH>
                <wp:positionV relativeFrom="paragraph">
                  <wp:posOffset>290781</wp:posOffset>
                </wp:positionV>
                <wp:extent cx="6056415" cy="2042555"/>
                <wp:effectExtent l="0" t="0" r="20955" b="1524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5" cy="2042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B07F5" id="Pravokotnik 5" o:spid="_x0000_s1026" style="position:absolute;margin-left:-9.65pt;margin-top:22.9pt;width:476.9pt;height:160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" fillcolor="white [3212]" strokecolor="#d8d8d8 [2732]" strokeweight=".5pt"/>
            </w:pict>
          </mc:Fallback>
        </mc:AlternateContent>
      </w:r>
      <w:r w:rsidR="00604B5B" w:rsidRPr="002A6CC9">
        <w:t>Podatki o kandidatu/kandidatki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17"/>
        <w:gridCol w:w="416"/>
        <w:gridCol w:w="4318"/>
        <w:gridCol w:w="2820"/>
      </w:tblGrid>
      <w:tr w:rsidR="002A6CC9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2A6CC9" w:rsidRPr="006D26A0" w:rsidRDefault="002A6CC9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Priimek: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2A6CC9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Ime: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Datum rojstva:</w:t>
            </w:r>
          </w:p>
        </w:tc>
        <w:tc>
          <w:tcPr>
            <w:tcW w:w="7695" w:type="dxa"/>
            <w:gridSpan w:val="3"/>
            <w:tcBorders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502AB1">
        <w:trPr>
          <w:trHeight w:val="46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  <w:tc>
          <w:tcPr>
            <w:tcW w:w="7270" w:type="dxa"/>
            <w:gridSpan w:val="2"/>
            <w:tcBorders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Naslov za vročanje:</w:t>
            </w:r>
          </w:p>
        </w:tc>
        <w:tc>
          <w:tcPr>
            <w:tcW w:w="7270" w:type="dxa"/>
            <w:gridSpan w:val="2"/>
            <w:tcBorders>
              <w:top w:val="nil"/>
            </w:tcBorders>
            <w:vAlign w:val="bottom"/>
          </w:tcPr>
          <w:p w:rsidR="00604B5B" w:rsidRPr="006D26A0" w:rsidRDefault="005A3DC6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808080" w:themeColor="background1" w:themeShade="80"/>
                <w:sz w:val="20"/>
              </w:rPr>
            </w:pPr>
            <w:r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helpText w:type="text" w:val="(ulica, številka, poštna številka, kraj)"/>
                  <w:textInput/>
                </w:ffData>
              </w:fldChar>
            </w:r>
            <w:bookmarkStart w:id="0" w:name="Text12"/>
            <w:r>
              <w:rPr>
                <w:rFonts w:ascii="Republika" w:hAnsi="Republika"/>
                <w:b/>
                <w:iCs/>
              </w:rPr>
              <w:instrText xml:space="preserve"> FORMTEXT </w:instrText>
            </w:r>
            <w:r>
              <w:rPr>
                <w:rFonts w:ascii="Republika" w:hAnsi="Republika"/>
                <w:b/>
                <w:iCs/>
              </w:rPr>
            </w:r>
            <w:r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>
              <w:rPr>
                <w:rFonts w:ascii="Republika" w:hAnsi="Republika"/>
                <w:b/>
                <w:iCs/>
              </w:rPr>
              <w:fldChar w:fldCharType="end"/>
            </w:r>
            <w:bookmarkEnd w:id="0"/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 xml:space="preserve">Elektronski naslov: </w:t>
            </w:r>
          </w:p>
        </w:tc>
        <w:tc>
          <w:tcPr>
            <w:tcW w:w="7270" w:type="dxa"/>
            <w:gridSpan w:val="2"/>
            <w:vAlign w:val="bottom"/>
          </w:tcPr>
          <w:p w:rsidR="00604B5B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6D26A0">
        <w:trPr>
          <w:trHeight w:val="42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8131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  <w:r w:rsidRPr="006D26A0">
              <w:rPr>
                <w:rFonts w:ascii="Republika" w:hAnsi="Republika"/>
                <w:color w:val="404040" w:themeColor="text1" w:themeTint="BF"/>
                <w:sz w:val="16"/>
                <w:szCs w:val="16"/>
              </w:rPr>
              <w:t>Označite, če soglašate z obveščanjem po elektronski pošti:</w:t>
            </w:r>
          </w:p>
        </w:tc>
        <w:tc>
          <w:tcPr>
            <w:tcW w:w="2876" w:type="dxa"/>
            <w:tcBorders>
              <w:top w:val="nil"/>
              <w:bottom w:val="nil"/>
            </w:tcBorders>
            <w:vAlign w:val="center"/>
          </w:tcPr>
          <w:p w:rsidR="00813134" w:rsidRPr="006D26A0" w:rsidRDefault="00B175D6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6A6EDB">
              <w:fldChar w:fldCharType="separate"/>
            </w:r>
            <w:r w:rsidRPr="00C1061E">
              <w:fldChar w:fldCharType="end"/>
            </w:r>
          </w:p>
        </w:tc>
      </w:tr>
      <w:tr w:rsidR="00813134" w:rsidRPr="00813134" w:rsidTr="00502AB1">
        <w:trPr>
          <w:trHeight w:val="289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813134" w:rsidRPr="006D26A0" w:rsidRDefault="00813134" w:rsidP="00A927A7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Telefonska številka:</w:t>
            </w:r>
          </w:p>
        </w:tc>
        <w:tc>
          <w:tcPr>
            <w:tcW w:w="7270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813134" w:rsidRPr="006D26A0" w:rsidRDefault="0070133D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</w:tbl>
    <w:p w:rsidR="00017A81" w:rsidRDefault="00017A81" w:rsidP="00A927A7">
      <w:pPr>
        <w:pStyle w:val="RStekst"/>
        <w:spacing w:line="720" w:lineRule="auto"/>
      </w:pPr>
    </w:p>
    <w:p w:rsidR="0070133D" w:rsidRPr="006D26A0" w:rsidRDefault="000E5A45" w:rsidP="001471AB">
      <w:pPr>
        <w:pStyle w:val="RStekst"/>
        <w:spacing w:line="276" w:lineRule="auto"/>
        <w:jc w:val="left"/>
        <w:rPr>
          <w:rFonts w:ascii="Republika" w:hAnsi="Republika"/>
          <w:sz w:val="16"/>
          <w:szCs w:val="16"/>
        </w:rPr>
      </w:pPr>
      <w:r>
        <w:rPr>
          <w:rStyle w:val="Republika1Znak"/>
        </w:rPr>
        <w:t xml:space="preserve">1. </w:t>
      </w:r>
      <w:r w:rsidR="0070133D" w:rsidRPr="0070133D">
        <w:rPr>
          <w:rStyle w:val="Republika1Znak"/>
        </w:rPr>
        <w:t>Podatki o izpolnjevanju zahtevane izobrazbe</w:t>
      </w:r>
      <w:r>
        <w:rPr>
          <w:b/>
          <w:iCs/>
        </w:rPr>
        <w:t xml:space="preserve"> </w:t>
      </w:r>
      <w:r w:rsidRPr="000E5A45">
        <w:rPr>
          <w:rStyle w:val="Republika1Znak"/>
        </w:rPr>
        <w:t>in d</w:t>
      </w:r>
      <w:r>
        <w:rPr>
          <w:rStyle w:val="Republika1Znak"/>
        </w:rPr>
        <w:t>e</w:t>
      </w:r>
      <w:r w:rsidRPr="000E5A45">
        <w:rPr>
          <w:rStyle w:val="Republika1Znak"/>
        </w:rPr>
        <w:t>lovne dobe</w:t>
      </w:r>
      <w:r w:rsidR="0070133D">
        <w:rPr>
          <w:b/>
          <w:iCs/>
        </w:rPr>
        <w:br/>
      </w:r>
      <w:r w:rsidR="006E7AAA">
        <w:rPr>
          <w:rFonts w:ascii="Republika" w:hAnsi="Republika"/>
          <w:iCs/>
          <w:color w:val="808080" w:themeColor="background1" w:themeShade="80"/>
          <w:sz w:val="16"/>
          <w:szCs w:val="16"/>
        </w:rPr>
        <w:t>K</w:t>
      </w:r>
      <w:r w:rsidR="0070133D" w:rsidRPr="001471AB">
        <w:rPr>
          <w:rFonts w:ascii="Republika" w:hAnsi="Republika"/>
          <w:iCs/>
          <w:color w:val="808080" w:themeColor="background1" w:themeShade="80"/>
          <w:sz w:val="16"/>
          <w:szCs w:val="16"/>
        </w:rPr>
        <w:t>ončano</w:t>
      </w:r>
      <w:r w:rsidR="0070133D" w:rsidRPr="001471AB">
        <w:rPr>
          <w:rFonts w:ascii="Republika" w:hAnsi="Republika"/>
          <w:b/>
          <w:iCs/>
          <w:color w:val="808080" w:themeColor="background1" w:themeShade="80"/>
        </w:rPr>
        <w:t xml:space="preserve"> </w:t>
      </w:r>
      <w:r w:rsidR="0070133D" w:rsidRPr="001471AB">
        <w:rPr>
          <w:rFonts w:ascii="Republika" w:hAnsi="Republika"/>
          <w:color w:val="808080" w:themeColor="background1" w:themeShade="80"/>
          <w:sz w:val="16"/>
          <w:szCs w:val="16"/>
        </w:rPr>
        <w:t>visokošolsko univerzitetno izobraževanje (prejšnje)/magistrsko izobraževanje (druga bolonjska stopnja )</w:t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.</w:t>
      </w:r>
    </w:p>
    <w:p w:rsidR="000E5A45" w:rsidRPr="006D26A0" w:rsidRDefault="000E5A45" w:rsidP="0070133D">
      <w:pPr>
        <w:pStyle w:val="RStekst"/>
        <w:spacing w:line="240" w:lineRule="auto"/>
        <w:jc w:val="left"/>
        <w:rPr>
          <w:rFonts w:ascii="Republika" w:hAnsi="Republika"/>
        </w:rPr>
      </w:pPr>
      <w:r w:rsidRPr="006D26A0">
        <w:rPr>
          <w:rFonts w:ascii="Republika" w:hAnsi="Republik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13D624" wp14:editId="3B0AFE0B">
                <wp:simplePos x="0" y="0"/>
                <wp:positionH relativeFrom="column">
                  <wp:posOffset>-122596</wp:posOffset>
                </wp:positionH>
                <wp:positionV relativeFrom="paragraph">
                  <wp:posOffset>109500</wp:posOffset>
                </wp:positionV>
                <wp:extent cx="6055995" cy="2452255"/>
                <wp:effectExtent l="0" t="0" r="20955" b="24765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995" cy="245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D287F" id="Pravokotnik 6" o:spid="_x0000_s1026" style="position:absolute;margin-left:-9.65pt;margin-top:8.6pt;width:476.85pt;height:193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" fillcolor="white [3212]" strokecolor="#d8d8d8 [2732]" strokeweight=".5pt"/>
            </w:pict>
          </mc:Fallback>
        </mc:AlternateContent>
      </w:r>
    </w:p>
    <w:tbl>
      <w:tblPr>
        <w:tblW w:w="9284" w:type="dxa"/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850"/>
        <w:gridCol w:w="284"/>
        <w:gridCol w:w="283"/>
        <w:gridCol w:w="709"/>
        <w:gridCol w:w="142"/>
        <w:gridCol w:w="5386"/>
        <w:gridCol w:w="142"/>
      </w:tblGrid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Ime in sedež šole:</w:t>
            </w: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Študijski program</w:t>
            </w:r>
            <w:r w:rsidR="006E7AAA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Pridobljen strokovni naslov: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Številka diplome: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6D26A0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6D26A0" w:rsidRPr="006D26A0" w:rsidRDefault="006D26A0" w:rsidP="000E5A45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Bolonjski študij (označi</w:t>
            </w:r>
            <w:r w:rsidR="006E7AAA">
              <w:rPr>
                <w:rFonts w:ascii="Republika" w:hAnsi="Republika"/>
                <w:iCs/>
                <w:sz w:val="20"/>
              </w:rPr>
              <w:t>te</w:t>
            </w:r>
            <w:r w:rsidRPr="006D26A0">
              <w:rPr>
                <w:rFonts w:ascii="Republika" w:hAnsi="Republika"/>
                <w:iCs/>
                <w:sz w:val="20"/>
              </w:rPr>
              <w:t>):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6A6EDB">
              <w:fldChar w:fldCharType="separate"/>
            </w:r>
            <w:r w:rsidRPr="00C1061E">
              <w:fldChar w:fldCharType="end"/>
            </w:r>
            <w:r>
              <w:t xml:space="preserve"> </w:t>
            </w:r>
            <w:r w:rsidR="006D26A0" w:rsidRPr="006D26A0">
              <w:rPr>
                <w:rFonts w:ascii="Republika" w:hAnsi="Republika"/>
                <w:iCs/>
                <w:sz w:val="20"/>
              </w:rPr>
              <w:t>DA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6A6EDB">
              <w:fldChar w:fldCharType="separate"/>
            </w:r>
            <w:r w:rsidRPr="00C1061E">
              <w:fldChar w:fldCharType="end"/>
            </w:r>
            <w:r w:rsidR="006D26A0">
              <w:rPr>
                <w:rFonts w:ascii="Republika" w:hAnsi="Republika"/>
                <w:iCs/>
                <w:sz w:val="20"/>
              </w:rPr>
              <w:t xml:space="preserve"> NE</w:t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 xml:space="preserve">Datum </w:t>
            </w:r>
            <w:r w:rsidR="00853921">
              <w:rPr>
                <w:rFonts w:ascii="Republika" w:hAnsi="Republika"/>
                <w:iCs/>
                <w:sz w:val="20"/>
              </w:rPr>
              <w:t>izdaje diplome</w:t>
            </w:r>
            <w:r w:rsidRPr="006D26A0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0E5A45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</w:tcBorders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0E5A45" w:rsidRPr="006D26A0" w:rsidTr="008C11A9">
        <w:trPr>
          <w:trHeight w:hRule="exact" w:val="397"/>
        </w:trPr>
        <w:tc>
          <w:tcPr>
            <w:tcW w:w="1488" w:type="dxa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Delovna doba: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let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instrText xml:space="preserve"> FORMTEXT </w:instrText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Pr="005A3DC6">
              <w:rPr>
                <w:rFonts w:ascii="Republika" w:hAnsi="Republika"/>
                <w:color w:val="404040" w:themeColor="text1" w:themeTint="BF"/>
                <w:sz w:val="20"/>
              </w:rPr>
              <w:fldChar w:fldCharType="end"/>
            </w:r>
          </w:p>
        </w:tc>
        <w:tc>
          <w:tcPr>
            <w:tcW w:w="5528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mesecev</w:t>
            </w:r>
          </w:p>
        </w:tc>
      </w:tr>
    </w:tbl>
    <w:p w:rsidR="006D26A0" w:rsidRDefault="006D26A0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p w:rsidR="000E5A45" w:rsidRPr="006D26A0" w:rsidRDefault="000E5A45">
      <w:pPr>
        <w:spacing w:before="0" w:after="0" w:line="240" w:lineRule="auto"/>
        <w:contextualSpacing w:val="0"/>
        <w:jc w:val="left"/>
        <w:rPr>
          <w:rFonts w:ascii="Republika" w:hAnsi="Republika"/>
          <w:bCs/>
          <w:sz w:val="20"/>
        </w:rPr>
      </w:pPr>
      <w:r w:rsidRPr="006D26A0">
        <w:rPr>
          <w:rFonts w:ascii="Republika" w:hAnsi="Republika"/>
          <w:sz w:val="20"/>
        </w:rPr>
        <w:br w:type="page"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6521"/>
        <w:gridCol w:w="61"/>
        <w:gridCol w:w="2490"/>
      </w:tblGrid>
      <w:tr w:rsidR="005A3DC6" w:rsidRPr="00B175D6" w:rsidTr="008C11A9">
        <w:trPr>
          <w:trHeight w:val="709"/>
        </w:trPr>
        <w:tc>
          <w:tcPr>
            <w:tcW w:w="6582" w:type="dxa"/>
            <w:gridSpan w:val="2"/>
            <w:tcBorders>
              <w:top w:val="nil"/>
              <w:right w:val="nil"/>
            </w:tcBorders>
            <w:noWrap/>
            <w:vAlign w:val="center"/>
          </w:tcPr>
          <w:p w:rsidR="00E823D1" w:rsidRDefault="006D26A0" w:rsidP="00B175D6">
            <w:pPr>
              <w:spacing w:before="0" w:after="0"/>
              <w:jc w:val="left"/>
              <w:rPr>
                <w:rStyle w:val="Republika1Znak"/>
              </w:rPr>
            </w:pPr>
            <w:r>
              <w:rPr>
                <w:rStyle w:val="Republika1Znak"/>
              </w:rPr>
              <w:t>2</w:t>
            </w:r>
            <w:r w:rsidR="00502AB1">
              <w:rPr>
                <w:rStyle w:val="Republika1Znak"/>
              </w:rPr>
              <w:t xml:space="preserve">. </w:t>
            </w:r>
            <w:r w:rsidRPr="006D26A0">
              <w:rPr>
                <w:rStyle w:val="Republika1Znak"/>
              </w:rPr>
              <w:t>Funkcionalna znanja</w:t>
            </w:r>
            <w:r w:rsidR="001471AB">
              <w:rPr>
                <w:rStyle w:val="Republika1Znak"/>
              </w:rPr>
              <w:t xml:space="preserve"> </w:t>
            </w:r>
          </w:p>
          <w:p w:rsidR="001471AB" w:rsidRDefault="001471AB" w:rsidP="001471AB">
            <w:pPr>
              <w:spacing w:before="0" w:after="0"/>
              <w:jc w:val="left"/>
              <w:rPr>
                <w:rStyle w:val="Republika1Znak"/>
              </w:rPr>
            </w:pP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Opomba: 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p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rosimo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,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 dodajte polja po potrebi.</w:t>
            </w:r>
          </w:p>
          <w:p w:rsidR="00E823D1" w:rsidRPr="00C1061E" w:rsidRDefault="008C11A9" w:rsidP="00E823D1">
            <w:pPr>
              <w:pStyle w:val="RStekst"/>
              <w:spacing w:line="240" w:lineRule="auto"/>
              <w:jc w:val="left"/>
            </w:pPr>
            <w:r w:rsidRPr="006D26A0">
              <w:rPr>
                <w:rFonts w:ascii="Republika" w:hAnsi="Republik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43ED2A6" wp14:editId="59240CFC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168275</wp:posOffset>
                      </wp:positionV>
                      <wp:extent cx="6055995" cy="5093970"/>
                      <wp:effectExtent l="0" t="0" r="20955" b="11430"/>
                      <wp:wrapNone/>
                      <wp:docPr id="11" name="Pravokot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5995" cy="5093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4F6DD" id="Pravokotnik 11" o:spid="_x0000_s1026" style="position:absolute;margin-left:-12pt;margin-top:13.25pt;width:476.85pt;height:401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" fillcolor="white [3212]" strokecolor="#d8d8d8 [2732]" strokeweight=".5pt"/>
                  </w:pict>
                </mc:Fallback>
              </mc:AlternateContent>
            </w:r>
          </w:p>
          <w:p w:rsidR="005A3DC6" w:rsidRPr="00B175D6" w:rsidRDefault="00B175D6" w:rsidP="00B175D6">
            <w:pPr>
              <w:spacing w:before="0"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>a)</w:t>
            </w:r>
            <w:r w:rsidR="006E7AAA">
              <w:rPr>
                <w:rFonts w:ascii="Republika" w:hAnsi="Republika"/>
                <w:sz w:val="20"/>
              </w:rPr>
              <w:t xml:space="preserve"> </w:t>
            </w:r>
            <w:r w:rsidR="005A3DC6" w:rsidRPr="00B175D6">
              <w:rPr>
                <w:rFonts w:ascii="Republika" w:hAnsi="Republika"/>
                <w:sz w:val="20"/>
              </w:rPr>
              <w:t xml:space="preserve">Druga izobrazba in </w:t>
            </w:r>
            <w:r w:rsidR="00E823D1">
              <w:rPr>
                <w:rFonts w:ascii="Republika" w:hAnsi="Republika"/>
                <w:sz w:val="20"/>
              </w:rPr>
              <w:t xml:space="preserve">dodatni </w:t>
            </w:r>
            <w:r w:rsidR="005A3DC6" w:rsidRPr="00B175D6">
              <w:rPr>
                <w:rFonts w:ascii="Republika" w:hAnsi="Republika"/>
                <w:sz w:val="20"/>
              </w:rPr>
              <w:t>opravljeni izpiti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2490" w:type="dxa"/>
            <w:tcBorders>
              <w:top w:val="nil"/>
              <w:left w:val="nil"/>
            </w:tcBorders>
            <w:noWrap/>
            <w:vAlign w:val="bottom"/>
          </w:tcPr>
          <w:p w:rsidR="005A3DC6" w:rsidRPr="00B175D6" w:rsidRDefault="005A3DC6" w:rsidP="008C11A9">
            <w:pPr>
              <w:jc w:val="left"/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Datum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A3DC6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B175D6" w:rsidRPr="00B175D6" w:rsidRDefault="00502AB1" w:rsidP="00E823D1">
      <w:pPr>
        <w:spacing w:before="0" w:after="0" w:line="240" w:lineRule="auto"/>
        <w:jc w:val="left"/>
        <w:rPr>
          <w:rFonts w:ascii="Republika" w:hAnsi="Republika"/>
          <w:sz w:val="20"/>
        </w:rPr>
      </w:pPr>
      <w:r w:rsidRPr="00B175D6">
        <w:rPr>
          <w:rFonts w:ascii="Republika" w:hAnsi="Republika"/>
          <w:sz w:val="20"/>
        </w:rPr>
        <w:t>b) Delo z računalnikom</w:t>
      </w:r>
      <w:r w:rsidR="006E7AAA">
        <w:rPr>
          <w:rFonts w:ascii="Republika" w:hAnsi="Republika"/>
          <w:sz w:val="20"/>
        </w:rPr>
        <w:t>:</w:t>
      </w:r>
      <w:r w:rsidR="00E823D1">
        <w:rPr>
          <w:rFonts w:ascii="Republika" w:hAnsi="Republika"/>
          <w:sz w:val="20"/>
        </w:rPr>
        <w:br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B175D6" w:rsidRPr="00B175D6" w:rsidTr="008C11A9">
        <w:trPr>
          <w:trHeight w:val="283"/>
        </w:trPr>
        <w:tc>
          <w:tcPr>
            <w:tcW w:w="9072" w:type="dxa"/>
            <w:tcBorders>
              <w:top w:val="nil"/>
            </w:tcBorders>
            <w:vAlign w:val="center"/>
          </w:tcPr>
          <w:p w:rsidR="00B175D6" w:rsidRPr="008C11A9" w:rsidRDefault="00B175D6" w:rsidP="00E823D1">
            <w:pPr>
              <w:spacing w:before="0" w:line="240" w:lineRule="auto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rFonts w:ascii="Republika" w:hAnsi="Republika"/>
                <w:sz w:val="20"/>
              </w:rPr>
              <w:t>Računalniški programi:</w:t>
            </w:r>
            <w:r w:rsidR="008C11A9">
              <w:rPr>
                <w:rFonts w:ascii="Republika" w:hAnsi="Republika"/>
                <w:sz w:val="20"/>
              </w:rPr>
              <w:t xml:space="preserve"> </w:t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502AB1" w:rsidRPr="001471AB" w:rsidRDefault="00502AB1" w:rsidP="00E823D1">
      <w:pPr>
        <w:jc w:val="left"/>
        <w:rPr>
          <w:rFonts w:ascii="Republika" w:hAnsi="Republika"/>
          <w:color w:val="808080" w:themeColor="background1" w:themeShade="80"/>
        </w:rPr>
      </w:pPr>
      <w:r w:rsidRPr="00E823D1">
        <w:rPr>
          <w:rFonts w:ascii="Republika" w:hAnsi="Republika"/>
          <w:sz w:val="20"/>
        </w:rPr>
        <w:t>c) Znanje tujih jezikov</w:t>
      </w:r>
      <w:r w:rsidR="006E7AAA">
        <w:rPr>
          <w:rFonts w:ascii="Republika" w:hAnsi="Republika"/>
          <w:sz w:val="20"/>
        </w:rPr>
        <w:t>:</w:t>
      </w:r>
      <w:r w:rsidRPr="00E823D1">
        <w:rPr>
          <w:rFonts w:ascii="Republika" w:hAnsi="Republika"/>
        </w:rPr>
        <w:t xml:space="preserve"> </w:t>
      </w:r>
      <w:r w:rsidR="00E823D1" w:rsidRPr="00E823D1">
        <w:rPr>
          <w:rFonts w:ascii="Republika" w:hAnsi="Republika"/>
        </w:rPr>
        <w:br/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P</w:t>
      </w:r>
      <w:r w:rsidRPr="001471AB">
        <w:rPr>
          <w:rFonts w:ascii="Republika" w:hAnsi="Republika"/>
          <w:color w:val="808080" w:themeColor="background1" w:themeShade="80"/>
          <w:sz w:val="16"/>
          <w:szCs w:val="16"/>
        </w:rPr>
        <w:t xml:space="preserve">o lestvici Sveta Evrope, npr. </w:t>
      </w:r>
      <w:hyperlink r:id="rId8" w:history="1">
        <w:r w:rsidRPr="001471AB">
          <w:rPr>
            <w:rStyle w:val="Hiperpovezava"/>
            <w:rFonts w:ascii="Republika" w:hAnsi="Republika"/>
            <w:color w:val="808080" w:themeColor="background1" w:themeShade="80"/>
            <w:sz w:val="16"/>
            <w:szCs w:val="16"/>
          </w:rPr>
          <w:t>http://europass.cedefop.europa.eu/sl/resources/european-language-levels-cefr</w:t>
        </w:r>
      </w:hyperlink>
      <w:r w:rsidR="006E7AAA">
        <w:rPr>
          <w:rStyle w:val="Hiperpovezava"/>
          <w:rFonts w:ascii="Republika" w:hAnsi="Republika"/>
          <w:color w:val="808080" w:themeColor="background1" w:themeShade="80"/>
          <w:sz w:val="16"/>
          <w:szCs w:val="16"/>
        </w:rPr>
        <w:t>.</w:t>
      </w:r>
    </w:p>
    <w:tbl>
      <w:tblPr>
        <w:tblStyle w:val="Tabelamrea"/>
        <w:tblW w:w="9072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780"/>
        <w:gridCol w:w="1469"/>
        <w:gridCol w:w="1469"/>
        <w:gridCol w:w="2354"/>
      </w:tblGrid>
      <w:tr w:rsidR="00502AB1" w:rsidRPr="00E823D1" w:rsidTr="008C11A9">
        <w:trPr>
          <w:trHeight w:val="283"/>
        </w:trPr>
        <w:tc>
          <w:tcPr>
            <w:tcW w:w="3780" w:type="dxa"/>
            <w:tcBorders>
              <w:top w:val="nil"/>
            </w:tcBorders>
            <w:vAlign w:val="center"/>
          </w:tcPr>
          <w:p w:rsidR="008C11A9" w:rsidRDefault="008C11A9" w:rsidP="00E823D1">
            <w:pPr>
              <w:jc w:val="left"/>
              <w:rPr>
                <w:rFonts w:ascii="Republika" w:hAnsi="Republika"/>
                <w:sz w:val="20"/>
              </w:rPr>
            </w:pPr>
          </w:p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Jezik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A1 in A2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B1 in B2</w:t>
            </w:r>
          </w:p>
        </w:tc>
        <w:tc>
          <w:tcPr>
            <w:tcW w:w="2354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C1 in C2</w:t>
            </w:r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5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6A6EDB">
              <w:rPr>
                <w:rFonts w:ascii="Republika" w:hAnsi="Republika"/>
                <w:sz w:val="20"/>
              </w:rPr>
            </w:r>
            <w:r w:rsidR="006A6ED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1"/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6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6A6EDB">
              <w:rPr>
                <w:rFonts w:ascii="Republika" w:hAnsi="Republika"/>
                <w:sz w:val="20"/>
              </w:rPr>
            </w:r>
            <w:r w:rsidR="006A6ED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2"/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7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6A6EDB">
              <w:rPr>
                <w:rFonts w:ascii="Republika" w:hAnsi="Republika"/>
                <w:sz w:val="20"/>
              </w:rPr>
            </w:r>
            <w:r w:rsidR="006A6ED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3"/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6A6EDB">
              <w:rPr>
                <w:rFonts w:ascii="Republika" w:hAnsi="Republika"/>
                <w:sz w:val="20"/>
              </w:rPr>
            </w:r>
            <w:r w:rsidR="006A6ED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6A6EDB">
              <w:rPr>
                <w:rFonts w:ascii="Republika" w:hAnsi="Republika"/>
                <w:sz w:val="20"/>
              </w:rPr>
            </w:r>
            <w:r w:rsidR="006A6ED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6A6EDB">
              <w:rPr>
                <w:rFonts w:ascii="Republika" w:hAnsi="Republika"/>
                <w:sz w:val="20"/>
              </w:rPr>
            </w:r>
            <w:r w:rsidR="006A6ED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6A6EDB">
              <w:rPr>
                <w:rFonts w:ascii="Republika" w:hAnsi="Republika"/>
                <w:sz w:val="20"/>
              </w:rPr>
            </w:r>
            <w:r w:rsidR="006A6ED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6A6EDB">
              <w:rPr>
                <w:rFonts w:ascii="Republika" w:hAnsi="Republika"/>
                <w:sz w:val="20"/>
              </w:rPr>
            </w:r>
            <w:r w:rsidR="006A6ED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6A6EDB">
              <w:rPr>
                <w:rFonts w:ascii="Republika" w:hAnsi="Republika"/>
                <w:sz w:val="20"/>
              </w:rPr>
            </w:r>
            <w:r w:rsidR="006A6ED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6A6EDB">
              <w:rPr>
                <w:rFonts w:ascii="Republika" w:hAnsi="Republika"/>
                <w:sz w:val="20"/>
              </w:rPr>
            </w:r>
            <w:r w:rsidR="006A6ED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6A6EDB">
              <w:rPr>
                <w:rFonts w:ascii="Republika" w:hAnsi="Republika"/>
                <w:sz w:val="20"/>
              </w:rPr>
            </w:r>
            <w:r w:rsidR="006A6ED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6A6EDB">
              <w:rPr>
                <w:rFonts w:ascii="Republika" w:hAnsi="Republika"/>
                <w:sz w:val="20"/>
              </w:rPr>
            </w:r>
            <w:r w:rsidR="006A6ED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1471AB" w:rsidRPr="001471AB" w:rsidRDefault="001471AB" w:rsidP="001471AB">
      <w:pPr>
        <w:pStyle w:val="RStekst"/>
        <w:spacing w:line="480" w:lineRule="auto"/>
        <w:jc w:val="center"/>
        <w:rPr>
          <w:rFonts w:ascii="Republika" w:hAnsi="Republika"/>
          <w:color w:val="808080" w:themeColor="background1" w:themeShade="80"/>
          <w:sz w:val="16"/>
          <w:szCs w:val="16"/>
        </w:rPr>
      </w:pPr>
      <w:r>
        <w:rPr>
          <w:rFonts w:ascii="Republika" w:hAnsi="Republika"/>
          <w:color w:val="808080" w:themeColor="background1" w:themeShade="80"/>
          <w:sz w:val="16"/>
          <w:szCs w:val="16"/>
        </w:rPr>
        <w:br/>
      </w:r>
    </w:p>
    <w:p w:rsidR="001471AB" w:rsidRDefault="001471AB" w:rsidP="001471AB">
      <w:pPr>
        <w:pStyle w:val="Republika1"/>
        <w:spacing w:line="276" w:lineRule="auto"/>
        <w:jc w:val="center"/>
      </w:pPr>
    </w:p>
    <w:p w:rsidR="001471AB" w:rsidRDefault="001471AB" w:rsidP="001471AB">
      <w:pPr>
        <w:pStyle w:val="Republika1"/>
        <w:spacing w:line="276" w:lineRule="auto"/>
        <w:jc w:val="center"/>
      </w:pPr>
    </w:p>
    <w:p w:rsidR="008C11A9" w:rsidRDefault="008C11A9" w:rsidP="001471AB">
      <w:pPr>
        <w:pStyle w:val="Republika1"/>
        <w:spacing w:line="276" w:lineRule="auto"/>
        <w:jc w:val="center"/>
      </w:pPr>
      <w:r>
        <w:t>IZJAVA O IZPOLNJEVANJU POGOJEV</w:t>
      </w:r>
    </w:p>
    <w:p w:rsidR="00E823D1" w:rsidRPr="00E823D1" w:rsidRDefault="006E7AAA" w:rsidP="001471AB">
      <w:pPr>
        <w:pStyle w:val="RStekst"/>
        <w:spacing w:line="360" w:lineRule="auto"/>
        <w:rPr>
          <w:rFonts w:ascii="Republika" w:hAnsi="Republika"/>
          <w:iCs/>
          <w:sz w:val="20"/>
        </w:rPr>
      </w:pPr>
      <w:r>
        <w:rPr>
          <w:rFonts w:ascii="Republika" w:hAnsi="Republika"/>
          <w:iCs/>
          <w:sz w:val="20"/>
        </w:rPr>
        <w:t>I</w:t>
      </w:r>
      <w:r w:rsidR="00E823D1" w:rsidRPr="00E823D1">
        <w:rPr>
          <w:rFonts w:ascii="Republika" w:hAnsi="Republika"/>
          <w:iCs/>
          <w:sz w:val="20"/>
        </w:rPr>
        <w:t>zjavljam, da: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izpolnjujem vse formalne pogoje za zasedbo delovnega mesta, za kater</w:t>
      </w:r>
      <w:r w:rsidR="006E7AAA">
        <w:rPr>
          <w:rFonts w:ascii="Republika" w:hAnsi="Republika"/>
          <w:sz w:val="20"/>
        </w:rPr>
        <w:t>o</w:t>
      </w:r>
      <w:r w:rsidRPr="00E823D1">
        <w:rPr>
          <w:rFonts w:ascii="Republika" w:hAnsi="Republika"/>
          <w:sz w:val="20"/>
        </w:rPr>
        <w:t xml:space="preserve"> kandidiram,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sem državljan Republike Slovenije,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nisem bil pravnomočno obsojen zaradi naklepnega kaznivega dejanja, ki se preganja po uradni dolžnosti</w:t>
      </w:r>
      <w:r w:rsidR="006E7AAA">
        <w:rPr>
          <w:rFonts w:ascii="Republika" w:hAnsi="Republika"/>
          <w:sz w:val="20"/>
        </w:rPr>
        <w:t>,</w:t>
      </w:r>
      <w:r w:rsidRPr="00E823D1">
        <w:rPr>
          <w:rFonts w:ascii="Republika" w:hAnsi="Republika"/>
          <w:sz w:val="20"/>
        </w:rPr>
        <w:t xml:space="preserve"> in nisem bil obsojen na nepogojno kazen zapora v trajanju več kot šest mesecev,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zoper mene ni vložena pravnomočna obtožnica zaradi naklepnega kaznivega dejanja, ki se preganja po uradni dolžnosti,</w:t>
      </w:r>
    </w:p>
    <w:p w:rsidR="00E823D1" w:rsidRPr="001471AB" w:rsidRDefault="00E823D1" w:rsidP="00AB239B">
      <w:pPr>
        <w:pStyle w:val="RStekst"/>
        <w:numPr>
          <w:ilvl w:val="0"/>
          <w:numId w:val="9"/>
        </w:numPr>
        <w:spacing w:line="240" w:lineRule="auto"/>
        <w:ind w:left="714" w:hanging="357"/>
        <w:jc w:val="left"/>
        <w:rPr>
          <w:rFonts w:ascii="Republika" w:hAnsi="Republika"/>
          <w:sz w:val="20"/>
        </w:rPr>
      </w:pPr>
      <w:r w:rsidRPr="001471AB">
        <w:rPr>
          <w:rFonts w:ascii="Republika" w:hAnsi="Republika"/>
          <w:sz w:val="20"/>
        </w:rPr>
        <w:t>za namen tega natečajnega postopka dovoljujem Računskemu sodišču Republike Slovenije pridobitev zgoraj navedenih podatkov iz uradne evidence.</w:t>
      </w:r>
      <w:r w:rsidR="001471AB" w:rsidRPr="001471AB">
        <w:rPr>
          <w:rFonts w:ascii="Republika" w:hAnsi="Republika"/>
          <w:sz w:val="20"/>
        </w:rPr>
        <w:br/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3"/>
        <w:gridCol w:w="2831"/>
        <w:gridCol w:w="1425"/>
        <w:gridCol w:w="3322"/>
      </w:tblGrid>
      <w:tr w:rsidR="00E823D1" w:rsidRPr="00E823D1" w:rsidTr="00E823D1">
        <w:tc>
          <w:tcPr>
            <w:tcW w:w="1509" w:type="dxa"/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Kraj in datum: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40" w:type="dxa"/>
            <w:vAlign w:val="bottom"/>
          </w:tcPr>
          <w:p w:rsidR="00E823D1" w:rsidRPr="00E823D1" w:rsidRDefault="00B91723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 xml:space="preserve">Podpis: </w:t>
            </w:r>
          </w:p>
        </w:tc>
        <w:tc>
          <w:tcPr>
            <w:tcW w:w="3382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E823D1" w:rsidRDefault="00E823D1" w:rsidP="00AB239B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sectPr w:rsidR="00E823D1" w:rsidRPr="00E823D1">
      <w:footerReference w:type="default" r:id="rId9"/>
      <w:headerReference w:type="first" r:id="rId10"/>
      <w:footerReference w:type="first" r:id="rId11"/>
      <w:type w:val="continuous"/>
      <w:pgSz w:w="11907" w:h="16840" w:code="9"/>
      <w:pgMar w:top="1985" w:right="1418" w:bottom="1418" w:left="1418" w:header="708" w:footer="1191" w:gutter="0"/>
      <w:cols w:space="708"/>
      <w:formProt w:val="0"/>
      <w:titlePg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EDB" w:rsidRDefault="006A6EDB">
      <w:r>
        <w:separator/>
      </w:r>
    </w:p>
  </w:endnote>
  <w:endnote w:type="continuationSeparator" w:id="0">
    <w:p w:rsidR="006A6EDB" w:rsidRDefault="006A6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DCFE75FD-CF36-4FC8-A5FA-E630BAA44A4D}"/>
    <w:embedBold r:id="rId2" w:fontKey="{644D9034-B51C-4D04-B44F-064E6E731419}"/>
    <w:embedItalic r:id="rId3" w:fontKey="{AA560EDA-3310-4C98-A0B5-5BA839C5D8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DE6C181-C6F7-4692-AB56-AACEFA8D23C4}"/>
    <w:embedBold r:id="rId5" w:fontKey="{61D010F1-C68D-493E-9314-396F0F9E2DC9}"/>
  </w:font>
  <w:font w:name="Republika">
    <w:altName w:val="Arial Narrow"/>
    <w:charset w:val="EE"/>
    <w:family w:val="auto"/>
    <w:pitch w:val="variable"/>
    <w:sig w:usb0="00000001" w:usb1="4000205B" w:usb2="00000000" w:usb3="00000000" w:csb0="00000093" w:csb1="00000000"/>
    <w:embedRegular r:id="rId6" w:fontKey="{8F048439-58C8-4486-9EAE-157F6202BE4C}"/>
    <w:embedBold r:id="rId7" w:fontKey="{53B568F7-497C-45C2-A536-780780F8BD8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38266227-4763-4F8D-940E-322E765CB05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B265A436-F3E4-4BD5-888C-352CE599EE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1AB" w:rsidRDefault="001471AB">
    <w:pPr>
      <w:pStyle w:val="Noga"/>
      <w:jc w:val="center"/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5C1899">
      <w:rPr>
        <w:rStyle w:val="tevilkastrani"/>
        <w:noProof/>
      </w:rPr>
      <w:t>2</w:t>
    </w:r>
    <w:r>
      <w:rPr>
        <w:rStyle w:val="tevilkastran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1AB" w:rsidRPr="00B003ED" w:rsidRDefault="001471AB" w:rsidP="00B003ED">
    <w:pPr>
      <w:pStyle w:val="Noga"/>
    </w:pPr>
    <w:r w:rsidRPr="00B003ED">
      <w:rPr>
        <w:noProof/>
        <w:lang w:eastAsia="sl-SI"/>
      </w:rPr>
      <w:drawing>
        <wp:anchor distT="0" distB="0" distL="114300" distR="114300" simplePos="0" relativeHeight="251662336" behindDoc="0" locked="1" layoutInCell="1" allowOverlap="1" wp14:anchorId="20A0F515" wp14:editId="59E6E172">
          <wp:simplePos x="0" y="0"/>
          <wp:positionH relativeFrom="page">
            <wp:posOffset>2232025</wp:posOffset>
          </wp:positionH>
          <wp:positionV relativeFrom="page">
            <wp:posOffset>10034270</wp:posOffset>
          </wp:positionV>
          <wp:extent cx="3200400" cy="36360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EDB" w:rsidRDefault="006A6EDB">
      <w:r>
        <w:separator/>
      </w:r>
    </w:p>
  </w:footnote>
  <w:footnote w:type="continuationSeparator" w:id="0">
    <w:p w:rsidR="006A6EDB" w:rsidRDefault="006A6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1AB" w:rsidRDefault="001471AB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0" locked="1" layoutInCell="1" allowOverlap="1" wp14:anchorId="3E97A7FE" wp14:editId="5B149E1A">
          <wp:simplePos x="0" y="0"/>
          <wp:positionH relativeFrom="page">
            <wp:posOffset>900430</wp:posOffset>
          </wp:positionH>
          <wp:positionV relativeFrom="page">
            <wp:posOffset>612140</wp:posOffset>
          </wp:positionV>
          <wp:extent cx="1897200" cy="324000"/>
          <wp:effectExtent l="0" t="0" r="8255" b="0"/>
          <wp:wrapTopAndBottom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2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36793"/>
    <w:multiLevelType w:val="multilevel"/>
    <w:tmpl w:val="00B8157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Snaslov2"/>
      <w:lvlText w:val="%1.%2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RSnaslov3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133A47C8"/>
    <w:multiLevelType w:val="hybridMultilevel"/>
    <w:tmpl w:val="C2DC1C0C"/>
    <w:lvl w:ilvl="0" w:tplc="5742E9E6">
      <w:start w:val="1"/>
      <w:numFmt w:val="decimal"/>
      <w:pStyle w:val="RS-Tabela"/>
      <w:lvlText w:val="Tabela %1: "/>
      <w:lvlJc w:val="left"/>
      <w:pPr>
        <w:tabs>
          <w:tab w:val="num" w:pos="-567"/>
        </w:tabs>
        <w:ind w:left="0" w:firstLine="0"/>
      </w:pPr>
      <w:rPr>
        <w:rFonts w:ascii="Garamond" w:hAnsi="Garamond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D30C34"/>
    <w:multiLevelType w:val="hybridMultilevel"/>
    <w:tmpl w:val="914E00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91543"/>
    <w:multiLevelType w:val="hybridMultilevel"/>
    <w:tmpl w:val="9E8ABC10"/>
    <w:lvl w:ilvl="0" w:tplc="C4BCF79C">
      <w:start w:val="1"/>
      <w:numFmt w:val="decimal"/>
      <w:pStyle w:val="RS-Slika"/>
      <w:lvlText w:val="Slika %1: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AF656AA"/>
    <w:multiLevelType w:val="hybridMultilevel"/>
    <w:tmpl w:val="C94870A0"/>
    <w:lvl w:ilvl="0" w:tplc="D19C0B08">
      <w:start w:val="1"/>
      <w:numFmt w:val="bullet"/>
      <w:pStyle w:val="RSnatevanje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1" w:tplc="87D0D6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478C43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8408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2E60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1807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2C65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0267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72BC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490E1B"/>
    <w:multiLevelType w:val="hybridMultilevel"/>
    <w:tmpl w:val="475AB7C8"/>
    <w:lvl w:ilvl="0" w:tplc="705AD112">
      <w:start w:val="1"/>
      <w:numFmt w:val="decimal"/>
      <w:pStyle w:val="RSnatevanje123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color w:val="auto"/>
        <w:sz w:val="22"/>
        <w:szCs w:val="24"/>
      </w:rPr>
    </w:lvl>
    <w:lvl w:ilvl="1" w:tplc="22F2E22E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88B61D72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D0A8F62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1FD6CA60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642C6B28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3F24B008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BC9E6C8E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26F00E9C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" w15:restartNumberingAfterBreak="0">
    <w:nsid w:val="653B6740"/>
    <w:multiLevelType w:val="hybridMultilevel"/>
    <w:tmpl w:val="A82E75BE"/>
    <w:lvl w:ilvl="0" w:tplc="CDB89FA0">
      <w:start w:val="1"/>
      <w:numFmt w:val="bullet"/>
      <w:pStyle w:val="RSnatevanje2"/>
      <w:lvlText w:val="-"/>
      <w:lvlJc w:val="left"/>
      <w:pPr>
        <w:tabs>
          <w:tab w:val="num" w:pos="624"/>
        </w:tabs>
        <w:ind w:left="624" w:hanging="267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A3157F"/>
    <w:multiLevelType w:val="multilevel"/>
    <w:tmpl w:val="544430F2"/>
    <w:lvl w:ilvl="0">
      <w:start w:val="1"/>
      <w:numFmt w:val="decimal"/>
      <w:pStyle w:val="RSGLAVNINASLOV"/>
      <w:lvlText w:val="%1."/>
      <w:lvlJc w:val="left"/>
      <w:pPr>
        <w:tabs>
          <w:tab w:val="num" w:pos="0"/>
        </w:tabs>
        <w:ind w:left="0" w:hanging="567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52"/>
        <w:szCs w:val="52"/>
        <w:vertAlign w:val="baseline"/>
      </w:rPr>
    </w:lvl>
    <w:lvl w:ilvl="1">
      <w:start w:val="1"/>
      <w:numFmt w:val="decimal"/>
      <w:pStyle w:val="RSpodnaslov1"/>
      <w:lvlText w:val="%1.%2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pStyle w:val="RSpodnaslov2"/>
      <w:lvlText w:val="%1.%2.%3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3">
      <w:start w:val="1"/>
      <w:numFmt w:val="lowerLetter"/>
      <w:pStyle w:val="RSpodnaslov2a"/>
      <w:lvlText w:val="%1.%2.%3.%4"/>
      <w:lvlJc w:val="left"/>
      <w:pPr>
        <w:tabs>
          <w:tab w:val="num" w:pos="907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4">
      <w:start w:val="1"/>
      <w:numFmt w:val="decimal"/>
      <w:pStyle w:val="RSpodnaslov3"/>
      <w:lvlText w:val="%1.%2.%3.%5"/>
      <w:lvlJc w:val="left"/>
      <w:pPr>
        <w:tabs>
          <w:tab w:val="num" w:pos="907"/>
        </w:tabs>
        <w:ind w:left="907" w:hanging="907"/>
      </w:pPr>
      <w:rPr>
        <w:rFonts w:ascii="Garamond" w:hAnsi="Garamond" w:hint="default"/>
        <w:b/>
        <w:i w:val="0"/>
        <w:sz w:val="22"/>
        <w:szCs w:val="22"/>
      </w:rPr>
    </w:lvl>
    <w:lvl w:ilvl="5">
      <w:start w:val="1"/>
      <w:numFmt w:val="lowerLetter"/>
      <w:pStyle w:val="RSpodnaslov4"/>
      <w:lvlText w:val="%1.%2.%3.%5.%6"/>
      <w:lvlJc w:val="left"/>
      <w:pPr>
        <w:tabs>
          <w:tab w:val="num" w:pos="1021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6">
      <w:start w:val="1"/>
      <w:numFmt w:val="decimal"/>
      <w:pStyle w:val="RSpodnaslov5"/>
      <w:lvlText w:val="%1.%2.%3.%5.%7"/>
      <w:lvlJc w:val="left"/>
      <w:pPr>
        <w:tabs>
          <w:tab w:val="num" w:pos="1021"/>
        </w:tabs>
        <w:ind w:left="1021" w:hanging="1021"/>
      </w:pPr>
      <w:rPr>
        <w:rFonts w:ascii="Garamond" w:hAnsi="Garamond" w:hint="default"/>
        <w:b w:val="0"/>
        <w:i w:val="0"/>
        <w:sz w:val="22"/>
        <w:szCs w:val="22"/>
      </w:rPr>
    </w:lvl>
    <w:lvl w:ilvl="7">
      <w:start w:val="1"/>
      <w:numFmt w:val="lowerLetter"/>
      <w:pStyle w:val="RSpodnaslov5a"/>
      <w:lvlText w:val="%1.%2.%3.%5.%7.%8"/>
      <w:lvlJc w:val="left"/>
      <w:pPr>
        <w:tabs>
          <w:tab w:val="num" w:pos="1134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20"/>
  <w:hyphenationZone w:val="425"/>
  <w:drawingGridHorizontalSpacing w:val="120"/>
  <w:drawingGridVerticalSpacing w:val="164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09C"/>
    <w:rsid w:val="00017A81"/>
    <w:rsid w:val="00074218"/>
    <w:rsid w:val="00075AA2"/>
    <w:rsid w:val="000A0192"/>
    <w:rsid w:val="000E5A45"/>
    <w:rsid w:val="001330E4"/>
    <w:rsid w:val="00143D0A"/>
    <w:rsid w:val="001471AB"/>
    <w:rsid w:val="00166099"/>
    <w:rsid w:val="00173BBE"/>
    <w:rsid w:val="00183C2C"/>
    <w:rsid w:val="001D6473"/>
    <w:rsid w:val="002A4162"/>
    <w:rsid w:val="002A4584"/>
    <w:rsid w:val="002A6CC9"/>
    <w:rsid w:val="002B27C8"/>
    <w:rsid w:val="00343D8B"/>
    <w:rsid w:val="0039157D"/>
    <w:rsid w:val="003E562B"/>
    <w:rsid w:val="0041342A"/>
    <w:rsid w:val="00421C03"/>
    <w:rsid w:val="004859AA"/>
    <w:rsid w:val="00502AB1"/>
    <w:rsid w:val="00502DC3"/>
    <w:rsid w:val="005363B7"/>
    <w:rsid w:val="005428F0"/>
    <w:rsid w:val="005442EC"/>
    <w:rsid w:val="0054698B"/>
    <w:rsid w:val="00564077"/>
    <w:rsid w:val="005A3DC6"/>
    <w:rsid w:val="005C1899"/>
    <w:rsid w:val="00604B5B"/>
    <w:rsid w:val="006A6EDB"/>
    <w:rsid w:val="006C1634"/>
    <w:rsid w:val="006D26A0"/>
    <w:rsid w:val="006E7AAA"/>
    <w:rsid w:val="0070133D"/>
    <w:rsid w:val="00744125"/>
    <w:rsid w:val="00813134"/>
    <w:rsid w:val="0083109C"/>
    <w:rsid w:val="00853921"/>
    <w:rsid w:val="008630CA"/>
    <w:rsid w:val="008C11A9"/>
    <w:rsid w:val="009868BC"/>
    <w:rsid w:val="00A549FA"/>
    <w:rsid w:val="00A927A7"/>
    <w:rsid w:val="00AB239B"/>
    <w:rsid w:val="00B003ED"/>
    <w:rsid w:val="00B05695"/>
    <w:rsid w:val="00B15291"/>
    <w:rsid w:val="00B175D6"/>
    <w:rsid w:val="00B91723"/>
    <w:rsid w:val="00BD748E"/>
    <w:rsid w:val="00C03B35"/>
    <w:rsid w:val="00C269DE"/>
    <w:rsid w:val="00C62FC7"/>
    <w:rsid w:val="00C80E7B"/>
    <w:rsid w:val="00D54A6C"/>
    <w:rsid w:val="00D65E7E"/>
    <w:rsid w:val="00D91AD5"/>
    <w:rsid w:val="00E023AC"/>
    <w:rsid w:val="00E569A4"/>
    <w:rsid w:val="00E823D1"/>
    <w:rsid w:val="00ED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06ED292-9106-4102-BA56-0028F809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znabemesta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opass.cedefop.europa.eu/sl/resources/european-language-levels-ce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Templates\Dopi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DCBD9-3556-447D-BB6F-96B8C4A49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</Template>
  <TotalTime>0</TotalTime>
  <Pages>1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Dopis</vt:lpstr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</dc:title>
  <dc:creator>Aleksandra Tomc</dc:creator>
  <cp:lastModifiedBy>Helena Rosa</cp:lastModifiedBy>
  <cp:revision>2</cp:revision>
  <cp:lastPrinted>2017-01-19T14:08:00Z</cp:lastPrinted>
  <dcterms:created xsi:type="dcterms:W3CDTF">2021-03-30T11:47:00Z</dcterms:created>
  <dcterms:modified xsi:type="dcterms:W3CDTF">2021-03-30T11:47:00Z</dcterms:modified>
</cp:coreProperties>
</file>