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0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0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1723EE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1723EE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1723EE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 xml:space="preserve">Datum </w:t>
            </w:r>
            <w:r w:rsidR="00853921">
              <w:rPr>
                <w:rFonts w:ascii="Republika" w:hAnsi="Republika"/>
                <w:iCs/>
                <w:sz w:val="20"/>
              </w:rPr>
              <w:t>izdaje diplome</w:t>
            </w:r>
            <w:r w:rsidRPr="006D26A0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1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1723EE">
              <w:rPr>
                <w:rFonts w:ascii="Republika" w:hAnsi="Republika"/>
                <w:sz w:val="20"/>
              </w:rPr>
            </w:r>
            <w:r w:rsidR="001723EE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110275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</w:t>
      </w:r>
      <w:r w:rsidR="00110275">
        <w:rPr>
          <w:rFonts w:ascii="Republika" w:hAnsi="Republika"/>
          <w:sz w:val="20"/>
        </w:rPr>
        <w:t xml:space="preserve"> prijave </w:t>
      </w:r>
      <w:r w:rsidRPr="001471AB">
        <w:rPr>
          <w:rFonts w:ascii="Republika" w:hAnsi="Republika"/>
          <w:sz w:val="20"/>
        </w:rPr>
        <w:t>dovoljujem Računskemu sodišču Republike Slovenije pridobitev podatkov iz uradne evidence.</w:t>
      </w:r>
    </w:p>
    <w:p w:rsidR="00E823D1" w:rsidRPr="001471AB" w:rsidRDefault="00E823D1" w:rsidP="00110275">
      <w:pPr>
        <w:pStyle w:val="RStekst"/>
        <w:spacing w:line="240" w:lineRule="auto"/>
        <w:ind w:left="714"/>
        <w:jc w:val="left"/>
        <w:rPr>
          <w:rFonts w:ascii="Republika" w:hAnsi="Republika"/>
          <w:sz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3EE" w:rsidRDefault="001723EE">
      <w:r>
        <w:separator/>
      </w:r>
    </w:p>
  </w:endnote>
  <w:endnote w:type="continuationSeparator" w:id="0">
    <w:p w:rsidR="001723EE" w:rsidRDefault="00172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25077628-CC96-4B3A-BD0F-42A77B096FF0}"/>
    <w:embedBold r:id="rId2" w:fontKey="{36DCF9AA-5C22-44EC-B5A9-2B92D0AF3208}"/>
    <w:embedItalic r:id="rId3" w:fontKey="{0A4C46C3-9641-43BA-8385-02DA24A92C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585F6A9-737D-46BE-9A51-B18779C24D11}"/>
    <w:embedBold r:id="rId5" w:fontKey="{DABF29E0-306E-449F-8541-A3B6AE618993}"/>
  </w:font>
  <w:font w:name="Republika">
    <w:altName w:val="Arial Narrow"/>
    <w:charset w:val="EE"/>
    <w:family w:val="auto"/>
    <w:pitch w:val="variable"/>
    <w:sig w:usb0="00000001" w:usb1="4000205B" w:usb2="00000000" w:usb3="00000000" w:csb0="00000093" w:csb1="00000000"/>
    <w:embedRegular r:id="rId6" w:fontKey="{AA78C8E7-7BC2-4FD6-91DF-45139CDD9A41}"/>
    <w:embedBold r:id="rId7" w:fontKey="{A2DA0ACF-C0A4-4C51-A4C2-F16E10343BF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8126B8FA-21C1-4F77-BF5F-B1B82FACBDD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3BA8E564-54E6-4B76-90C7-55C954E08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997523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3EE" w:rsidRDefault="001723EE">
      <w:r>
        <w:separator/>
      </w:r>
    </w:p>
  </w:footnote>
  <w:footnote w:type="continuationSeparator" w:id="0">
    <w:p w:rsidR="001723EE" w:rsidRDefault="00172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17A81"/>
    <w:rsid w:val="00057551"/>
    <w:rsid w:val="00074218"/>
    <w:rsid w:val="00075AA2"/>
    <w:rsid w:val="000A0192"/>
    <w:rsid w:val="000E5A45"/>
    <w:rsid w:val="00110275"/>
    <w:rsid w:val="001330E4"/>
    <w:rsid w:val="00143D0A"/>
    <w:rsid w:val="001471AB"/>
    <w:rsid w:val="00166099"/>
    <w:rsid w:val="001723EE"/>
    <w:rsid w:val="00173BBE"/>
    <w:rsid w:val="001D6473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4E57F3"/>
    <w:rsid w:val="00502AB1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813134"/>
    <w:rsid w:val="0083109C"/>
    <w:rsid w:val="00853921"/>
    <w:rsid w:val="008630CA"/>
    <w:rsid w:val="008C11A9"/>
    <w:rsid w:val="008C7E81"/>
    <w:rsid w:val="009868BC"/>
    <w:rsid w:val="00997523"/>
    <w:rsid w:val="00A549FA"/>
    <w:rsid w:val="00A71A1C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95352-D6C4-493B-B75E-B7563680B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4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Helena Rosa</cp:lastModifiedBy>
  <cp:revision>4</cp:revision>
  <cp:lastPrinted>2017-01-19T14:08:00Z</cp:lastPrinted>
  <dcterms:created xsi:type="dcterms:W3CDTF">2017-10-04T13:53:00Z</dcterms:created>
  <dcterms:modified xsi:type="dcterms:W3CDTF">2019-04-11T12:54:00Z</dcterms:modified>
</cp:coreProperties>
</file>