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96C4E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  <w:bookmarkStart w:id="0" w:name="_GoBack"/>
      <w:bookmarkEnd w:id="0"/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1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1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D13896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D13896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D13896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4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D13896">
              <w:rPr>
                <w:rFonts w:ascii="Republika" w:hAnsi="Republika"/>
                <w:sz w:val="20"/>
              </w:rPr>
            </w:r>
            <w:r w:rsidR="00D13896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896" w:rsidRDefault="00D13896">
      <w:r>
        <w:separator/>
      </w:r>
    </w:p>
  </w:endnote>
  <w:endnote w:type="continuationSeparator" w:id="0">
    <w:p w:rsidR="00D13896" w:rsidRDefault="00D13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5A5BCED9-F767-40C3-8860-4116DFD49432}"/>
    <w:embedBold r:id="rId2" w:fontKey="{9B566D26-94FC-4998-8FF0-C1496EA02824}"/>
    <w:embedItalic r:id="rId3" w:fontKey="{75461211-1B56-404C-887F-BD0BD3D5CF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F19C67-DAEF-447A-A009-B3A04479FBA7}"/>
    <w:embedBold r:id="rId5" w:fontKey="{91D23AF8-4EBF-4E09-84D1-50554BB65F54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6" w:fontKey="{428A2EFC-DA59-4942-AD05-427698B930EC}"/>
    <w:embedBold r:id="rId7" w:fontKey="{63EFEFA3-2AA5-4E2F-BD34-A144DEFF68A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42178DEE-256A-4544-A7C6-ED8DEA96073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9D735692-5E7C-4EF2-B210-920E647B1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796C4E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896" w:rsidRDefault="00D13896">
      <w:r>
        <w:separator/>
      </w:r>
    </w:p>
  </w:footnote>
  <w:footnote w:type="continuationSeparator" w:id="0">
    <w:p w:rsidR="00D13896" w:rsidRDefault="00D13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005E5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D6473"/>
    <w:rsid w:val="00235739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796C4E"/>
    <w:rsid w:val="00813134"/>
    <w:rsid w:val="0083109C"/>
    <w:rsid w:val="00853921"/>
    <w:rsid w:val="008630CA"/>
    <w:rsid w:val="008C11A9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13896"/>
    <w:rsid w:val="00D54A6C"/>
    <w:rsid w:val="00D65E7E"/>
    <w:rsid w:val="00D91AD5"/>
    <w:rsid w:val="00E023AC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A4742-B8A9-4E41-AB57-64C1E9BAD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11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Aleksandra Tomc</cp:lastModifiedBy>
  <cp:revision>6</cp:revision>
  <cp:lastPrinted>2017-01-19T14:08:00Z</cp:lastPrinted>
  <dcterms:created xsi:type="dcterms:W3CDTF">2017-01-20T10:07:00Z</dcterms:created>
  <dcterms:modified xsi:type="dcterms:W3CDTF">2019-04-11T12:21:00Z</dcterms:modified>
</cp:coreProperties>
</file>