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0614AB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0614AB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0614AB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bookmarkStart w:id="1" w:name="_GoBack"/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4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0614AB">
              <w:rPr>
                <w:rFonts w:ascii="Republika" w:hAnsi="Republika"/>
                <w:sz w:val="20"/>
              </w:rPr>
            </w:r>
            <w:r w:rsidR="000614A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110275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</w:t>
      </w:r>
      <w:r w:rsidR="00110275">
        <w:rPr>
          <w:rFonts w:ascii="Republika" w:hAnsi="Republika"/>
          <w:sz w:val="20"/>
        </w:rPr>
        <w:t xml:space="preserve"> prijave </w:t>
      </w:r>
      <w:r w:rsidRPr="001471AB">
        <w:rPr>
          <w:rFonts w:ascii="Republika" w:hAnsi="Republika"/>
          <w:sz w:val="20"/>
        </w:rPr>
        <w:t>dovoljujem Računskemu sodišču Republike Slovenije pridobitev podatkov iz uradne evidence.</w:t>
      </w:r>
    </w:p>
    <w:p w:rsidR="00E823D1" w:rsidRPr="001471AB" w:rsidRDefault="00E823D1" w:rsidP="00110275">
      <w:pPr>
        <w:pStyle w:val="RStekst"/>
        <w:spacing w:line="240" w:lineRule="auto"/>
        <w:ind w:left="714"/>
        <w:jc w:val="left"/>
        <w:rPr>
          <w:rFonts w:ascii="Republika" w:hAnsi="Republika"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4AB" w:rsidRDefault="000614AB">
      <w:r>
        <w:separator/>
      </w:r>
    </w:p>
  </w:endnote>
  <w:endnote w:type="continuationSeparator" w:id="0">
    <w:p w:rsidR="000614AB" w:rsidRDefault="0006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0B61CABA-87B8-40B1-8B9F-744E81E30366}"/>
    <w:embedBold r:id="rId2" w:fontKey="{54CF7F41-4503-4F48-94A5-E63503C6BF5A}"/>
    <w:embedItalic r:id="rId3" w:fontKey="{4E98DF5D-7A16-4539-88EA-61CA5C7505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940F359-92E9-4253-AF64-A4452CA20449}"/>
    <w:embedBold r:id="rId5" w:fontKey="{9034D24E-FF05-4549-877B-893A07EDE4F8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6" w:fontKey="{E10C2474-A3EB-4289-9D97-B6815EB209C7}"/>
    <w:embedBold r:id="rId7" w:fontKey="{729EF7C1-20CC-466B-A86B-ABDFC842579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C5B0582A-14F1-47E0-9475-D66C640AFE8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2FAF342C-61F4-4F8F-A33B-59D7AA6B1E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2A135A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4AB" w:rsidRDefault="000614AB">
      <w:r>
        <w:separator/>
      </w:r>
    </w:p>
  </w:footnote>
  <w:footnote w:type="continuationSeparator" w:id="0">
    <w:p w:rsidR="000614AB" w:rsidRDefault="000614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57551"/>
    <w:rsid w:val="000614AB"/>
    <w:rsid w:val="00074218"/>
    <w:rsid w:val="00075AA2"/>
    <w:rsid w:val="000A0192"/>
    <w:rsid w:val="000E5A45"/>
    <w:rsid w:val="00110275"/>
    <w:rsid w:val="001330E4"/>
    <w:rsid w:val="00143D0A"/>
    <w:rsid w:val="001471AB"/>
    <w:rsid w:val="00166099"/>
    <w:rsid w:val="00173BBE"/>
    <w:rsid w:val="001D6473"/>
    <w:rsid w:val="002A135A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8C7E81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5A78A-B2A0-4763-A7A2-F595AF64D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0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Aleksandra Tomc</cp:lastModifiedBy>
  <cp:revision>2</cp:revision>
  <cp:lastPrinted>2017-01-19T14:08:00Z</cp:lastPrinted>
  <dcterms:created xsi:type="dcterms:W3CDTF">2019-04-11T12:22:00Z</dcterms:created>
  <dcterms:modified xsi:type="dcterms:W3CDTF">2019-04-11T12:22:00Z</dcterms:modified>
</cp:coreProperties>
</file>