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0133D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7A5152">
              <w:rPr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A5152">
              <w:rPr>
                <w:b/>
                <w:iCs/>
              </w:rPr>
              <w:instrText xml:space="preserve"> FORMTEXT </w:instrText>
            </w:r>
            <w:r w:rsidRPr="007A5152">
              <w:rPr>
                <w:b/>
                <w:iCs/>
              </w:rPr>
            </w:r>
            <w:r w:rsidRPr="007A5152"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Pr="007A5152"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4394"/>
        <w:gridCol w:w="2876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0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0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4859AA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284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284"/>
        <w:gridCol w:w="283"/>
        <w:gridCol w:w="709"/>
        <w:gridCol w:w="142"/>
        <w:gridCol w:w="5386"/>
        <w:gridCol w:w="142"/>
      </w:tblGrid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4859AA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4859AA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Datum zaključka:</w:t>
            </w:r>
          </w:p>
        </w:tc>
        <w:tc>
          <w:tcPr>
            <w:tcW w:w="6520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C11A9">
        <w:trPr>
          <w:gridAfter w:val="1"/>
          <w:wAfter w:w="142" w:type="dxa"/>
          <w:trHeight w:hRule="exact" w:val="397"/>
        </w:trPr>
        <w:tc>
          <w:tcPr>
            <w:tcW w:w="2622" w:type="dxa"/>
            <w:gridSpan w:val="3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4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0E5A45" w:rsidRPr="006D26A0" w:rsidTr="008C11A9">
        <w:trPr>
          <w:trHeight w:hRule="exact" w:val="397"/>
        </w:trPr>
        <w:tc>
          <w:tcPr>
            <w:tcW w:w="1488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Delovna doba: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567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let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vAlign w:val="bottom"/>
          </w:tcPr>
          <w:p w:rsidR="000E5A45" w:rsidRPr="006D26A0" w:rsidRDefault="00502AB1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instrText xml:space="preserve"> FORMTEXT </w:instrText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</w:r>
            <w:r w:rsidRPr="005A3DC6">
              <w:rPr>
                <w:rFonts w:ascii="Republika" w:hAnsi="Republika"/>
                <w:b/>
                <w:iCs/>
                <w:color w:val="404040" w:themeColor="text1" w:themeTint="BF"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color w:val="404040" w:themeColor="text1" w:themeTint="BF"/>
                <w:sz w:val="20"/>
              </w:rPr>
              <w:t> </w:t>
            </w:r>
            <w:r w:rsidRPr="005A3DC6">
              <w:rPr>
                <w:rFonts w:ascii="Republika" w:hAnsi="Republika"/>
                <w:color w:val="404040" w:themeColor="text1" w:themeTint="BF"/>
                <w:sz w:val="20"/>
              </w:rPr>
              <w:fldChar w:fldCharType="end"/>
            </w:r>
          </w:p>
        </w:tc>
        <w:tc>
          <w:tcPr>
            <w:tcW w:w="5528" w:type="dxa"/>
            <w:gridSpan w:val="2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mesecev</w:t>
            </w:r>
          </w:p>
        </w:tc>
      </w:tr>
    </w:tbl>
    <w:p w:rsidR="006D26A0" w:rsidRDefault="006D26A0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lastRenderedPageBreak/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9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1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4859AA">
              <w:rPr>
                <w:rFonts w:ascii="Republika" w:hAnsi="Republika"/>
                <w:sz w:val="20"/>
              </w:rPr>
            </w:r>
            <w:r w:rsidR="004859AA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6E7AAA">
        <w:rPr>
          <w:rFonts w:ascii="Republika" w:hAnsi="Republika"/>
          <w:sz w:val="20"/>
        </w:rPr>
        <w:t>o</w:t>
      </w:r>
      <w:r w:rsidRPr="00E823D1">
        <w:rPr>
          <w:rFonts w:ascii="Republika" w:hAnsi="Republika"/>
          <w:sz w:val="20"/>
        </w:rPr>
        <w:t xml:space="preserve"> kandidiram,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sem državljan Republike Slovenije,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nisem bil pravnomočno obsojen zaradi naklepnega kaznivega dejanja, ki se preganja po uradni dolžnosti</w:t>
      </w:r>
      <w:r w:rsidR="006E7AAA">
        <w:rPr>
          <w:rFonts w:ascii="Republika" w:hAnsi="Republika"/>
          <w:sz w:val="20"/>
        </w:rPr>
        <w:t>,</w:t>
      </w:r>
      <w:r w:rsidRPr="00E823D1">
        <w:rPr>
          <w:rFonts w:ascii="Republika" w:hAnsi="Republika"/>
          <w:sz w:val="20"/>
        </w:rPr>
        <w:t xml:space="preserve"> in nisem bil obsojen na nepogojno kazen zapora v trajanju več kot šest mesecev,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zoper mene ni vložena pravnomočna obtožnica zaradi naklepnega kaznivega dejanja, ki se preganja po uradni dolžnosti,</w:t>
      </w:r>
    </w:p>
    <w:p w:rsidR="00E823D1" w:rsidRPr="001471AB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tega natečajnega postopka dovoljujem Računskemu sodišču Republike Slovenije pridobitev zgoraj navedenih podatkov iz uradne evidence.</w:t>
      </w:r>
      <w:r w:rsidR="001471AB" w:rsidRPr="001471AB">
        <w:rPr>
          <w:rFonts w:ascii="Republika" w:hAnsi="Republika"/>
          <w:sz w:val="20"/>
        </w:rPr>
        <w:br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9"/>
        <w:gridCol w:w="2880"/>
        <w:gridCol w:w="1440"/>
        <w:gridCol w:w="338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  <w:bookmarkStart w:id="4" w:name="_GoBack"/>
      <w:bookmarkEnd w:id="4"/>
    </w:p>
    <w:sectPr w:rsidR="00E823D1" w:rsidRPr="00E823D1">
      <w:footerReference w:type="default" r:id="rId10"/>
      <w:headerReference w:type="first" r:id="rId11"/>
      <w:footerReference w:type="first" r:id="rId12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9AA" w:rsidRDefault="004859AA">
      <w:r>
        <w:separator/>
      </w:r>
    </w:p>
  </w:endnote>
  <w:endnote w:type="continuationSeparator" w:id="0">
    <w:p w:rsidR="004859AA" w:rsidRDefault="00485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2E047860-5926-46C0-B616-7B748A38DF46}"/>
    <w:embedBold r:id="rId2" w:fontKey="{25FE9AC3-C920-44FE-A687-DAEDAFAE1674}"/>
    <w:embedItalic r:id="rId3" w:fontKey="{56663BB3-2093-4107-B6F0-2125198E0B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2BA3B91-E4EA-4F6F-A603-B1244E0B10EF}"/>
    <w:embedBold r:id="rId5" w:fontKey="{FE1B361A-2D18-452C-963F-7F035FFFA25A}"/>
  </w:font>
  <w:font w:name="Republika">
    <w:charset w:val="EE"/>
    <w:family w:val="auto"/>
    <w:pitch w:val="variable"/>
    <w:sig w:usb0="A00000FF" w:usb1="4000205B" w:usb2="00000000" w:usb3="00000000" w:csb0="00000093" w:csb1="00000000"/>
    <w:embedRegular r:id="rId6" w:fontKey="{60D3AD03-5256-4B2C-B4B8-B491130E111C}"/>
    <w:embedBold r:id="rId7" w:fontKey="{2013F60D-273D-4F4B-BEE5-28D52255946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A9CA7417-B127-4AC6-96D4-351B68C1BC5E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9" w:fontKey="{A891E77E-B814-447C-8002-8A44B67614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AB239B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9AA" w:rsidRDefault="004859AA">
      <w:r>
        <w:separator/>
      </w:r>
    </w:p>
  </w:footnote>
  <w:footnote w:type="continuationSeparator" w:id="0">
    <w:p w:rsidR="004859AA" w:rsidRDefault="004859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trackRevisions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9C"/>
    <w:rsid w:val="00017A81"/>
    <w:rsid w:val="00074218"/>
    <w:rsid w:val="00075AA2"/>
    <w:rsid w:val="000A0192"/>
    <w:rsid w:val="000E5A45"/>
    <w:rsid w:val="001330E4"/>
    <w:rsid w:val="00143D0A"/>
    <w:rsid w:val="001471AB"/>
    <w:rsid w:val="00166099"/>
    <w:rsid w:val="00173BBE"/>
    <w:rsid w:val="001D6473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502AB1"/>
    <w:rsid w:val="005442EC"/>
    <w:rsid w:val="0054698B"/>
    <w:rsid w:val="00564077"/>
    <w:rsid w:val="005A3DC6"/>
    <w:rsid w:val="00604B5B"/>
    <w:rsid w:val="006C1634"/>
    <w:rsid w:val="006D26A0"/>
    <w:rsid w:val="006E7AAA"/>
    <w:rsid w:val="0070133D"/>
    <w:rsid w:val="00744125"/>
    <w:rsid w:val="00813134"/>
    <w:rsid w:val="0083109C"/>
    <w:rsid w:val="008630CA"/>
    <w:rsid w:val="008C11A9"/>
    <w:rsid w:val="009868BC"/>
    <w:rsid w:val="00A549FA"/>
    <w:rsid w:val="00A927A7"/>
    <w:rsid w:val="00AB239B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54A6C"/>
    <w:rsid w:val="00D65E7E"/>
    <w:rsid w:val="00D91AD5"/>
    <w:rsid w:val="00E569A4"/>
    <w:rsid w:val="00E823D1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uropass.cedefop.europa.eu/sl/resources/european-language-levels-ce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BE33A-CEFA-4D45-BB85-78510F577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0</TotalTime>
  <Pages>2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Helena Rosa</cp:lastModifiedBy>
  <cp:revision>3</cp:revision>
  <cp:lastPrinted>2017-01-19T14:08:00Z</cp:lastPrinted>
  <dcterms:created xsi:type="dcterms:W3CDTF">2017-01-20T10:07:00Z</dcterms:created>
  <dcterms:modified xsi:type="dcterms:W3CDTF">2017-01-20T10:26:00Z</dcterms:modified>
</cp:coreProperties>
</file>